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692D" w14:textId="50498B55" w:rsidR="00B65689" w:rsidRDefault="0009389B" w:rsidP="000852FD">
      <w:pPr>
        <w:pStyle w:val="Heading1"/>
        <w:rPr>
          <w:lang w:val="en-US"/>
        </w:rPr>
      </w:pPr>
      <w:r>
        <w:rPr>
          <w:noProof/>
          <w:lang w:val="en-US"/>
        </w:rPr>
        <mc:AlternateContent>
          <mc:Choice Requires="wpg">
            <w:drawing>
              <wp:anchor distT="0" distB="0" distL="114300" distR="114300" simplePos="0" relativeHeight="251660288" behindDoc="0" locked="0" layoutInCell="1" allowOverlap="1" wp14:anchorId="4664E0F1" wp14:editId="4DC6BAF8">
                <wp:simplePos x="0" y="0"/>
                <wp:positionH relativeFrom="margin">
                  <wp:posOffset>1451610</wp:posOffset>
                </wp:positionH>
                <wp:positionV relativeFrom="margin">
                  <wp:align>top</wp:align>
                </wp:positionV>
                <wp:extent cx="2656205" cy="565150"/>
                <wp:effectExtent l="0" t="0" r="0" b="6350"/>
                <wp:wrapTopAndBottom/>
                <wp:docPr id="1610054585" name="Group 10"/>
                <wp:cNvGraphicFramePr/>
                <a:graphic xmlns:a="http://schemas.openxmlformats.org/drawingml/2006/main">
                  <a:graphicData uri="http://schemas.microsoft.com/office/word/2010/wordprocessingGroup">
                    <wpg:wgp>
                      <wpg:cNvGrpSpPr/>
                      <wpg:grpSpPr>
                        <a:xfrm>
                          <a:off x="0" y="0"/>
                          <a:ext cx="2656205" cy="565150"/>
                          <a:chOff x="0" y="0"/>
                          <a:chExt cx="2656205" cy="565150"/>
                        </a:xfrm>
                      </wpg:grpSpPr>
                      <pic:pic xmlns:pic="http://schemas.openxmlformats.org/drawingml/2006/picture">
                        <pic:nvPicPr>
                          <pic:cNvPr id="1983610536"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3950" cy="564515"/>
                          </a:xfrm>
                          <a:prstGeom prst="rect">
                            <a:avLst/>
                          </a:prstGeom>
                        </pic:spPr>
                      </pic:pic>
                      <pic:pic xmlns:pic="http://schemas.openxmlformats.org/drawingml/2006/picture">
                        <pic:nvPicPr>
                          <pic:cNvPr id="1631261714" name="Picture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476375" y="0"/>
                            <a:ext cx="1179830" cy="565150"/>
                          </a:xfrm>
                          <a:prstGeom prst="rect">
                            <a:avLst/>
                          </a:prstGeom>
                        </pic:spPr>
                      </pic:pic>
                    </wpg:wgp>
                  </a:graphicData>
                </a:graphic>
              </wp:anchor>
            </w:drawing>
          </mc:Choice>
          <mc:Fallback>
            <w:pict>
              <v:group w14:anchorId="2A250293" id="Group 10" o:spid="_x0000_s1026" style="position:absolute;margin-left:114.3pt;margin-top:0;width:209.15pt;height:44.5pt;z-index:251660288;mso-position-horizontal-relative:margin;mso-position-vertical:top;mso-position-vertical-relative:margin" coordsize="26562,565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&#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y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CIQAAAABSZ2h0bG9uZwAABHI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Rx+K5+K5g/pOwfE+hnQzE6fHPUljlP5eJ4nH5dTSZLpKmO6zzqdyPXujboIG0UWkkG3YksMdp/a&#10;ejK0G2tiDckeiB0nr6B6ngD0O+jD6MH99H0Zvm6CjKUHwpxCrhQOwcQ2DgtY2/YjHUpNbv8Any60&#10;f9vbzJ/1ZP8A51P+S3iX/MT/APTV/wAt/vb/ANLH+U/1uR9/Orz/AI6r/iHVtP3f0vPr21lX/seZ&#10;D/zJM/8ATydz/c0f3H/jWz+5/wB59vVX/9Df4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VHH4rn4rmD+k7B8T6GdDMTp8c9SWOU/l4nicfl1NJkukqY7rPOp3I9e6NuggbRRaSQbdiSw&#10;x2n9p6MrQba2INyR6IHSevoHqeAPQ76MPowf30fRm+boKMpQfCnEKuFA7BxDYOC1jb9iMdSk6WGN&#10;Y1jGZMYxXMOYcVqMdx7HaibF8axrF5pKirq6uokMss00spZnd2YlmJJJNzzEB55biytZJUTJJ2k1&#10;31y/L2LRhDLKAhtACUpSAEhIEBKQMAAMABsq93/9gfk2/wD0PrnP/wDTVX//0d/j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VLf4qX4qWX/AEc5frekHSCtpcyepnMl&#10;LdVPl1FJk+kqI7pW1qHcr1Tq26mpm0taSQbNqyw/2mdpiMpQWGCFXKh6IHSevoHqcNue/wBG30bX&#10;W/V0nM8zSpvKG1eSn1DahB2hAOC1j/ER4tSkaSuZcy5gzlmDGs2ZsxqpzHmfMdTNjWP4/jU0lTV1&#10;lXUyGWWWWWUlnd2JJJNyeYeXFw464VrJUpRkk7Sa+gfKcptbC1btrZtLbLaQlKUiEpSMAABgABTL&#10;xijCvc9Xqvv/AP2B+Tj/APQ+ubn/ANNVf//T3+O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S3+Kl+K&#10;ll/0c5frekHSCtpcyepnMlLdVPl1FJk+kqI7pW1qHcr1Tq26mpm0taSQbNqyw/2mdpiMpQWGCFXK&#10;h6IHSevoHqcNue/0bfRtdb9XSczzNKm8obV5KfUNqEHaEA4LWP8AER4tSkaSuZcy5gzlmDGs2Zsx&#10;qpzHmfMdTNjWP4/jU0lTV1lXUyGWWWWWUlnd2JJJNyeYeXFw464VrJUpRkk7Sa+gfKcptbC1btrZ&#10;tLbLaQlKUiEpSMAABgABTLxijCvc9Xq9z1eq+/8A/YH5OP8A9D65uf8A01V//9Tf4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zf8A10yyzetr1gvNI0rDqhn6IGRix2R5qro1GvgAoA9gHOfe+qic4u/9&#10;tX/vxr6qvp1QE9n+RACP8htv+UUUVfgZqZK9z1er3PV6vc9Xqvv/AP2B+Tj/APQ+ubn/ANNVf//V&#10;3+O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QbUXVrp3iXVHGui+G5qpsQ6m5awmnztmXKlEzSz4fh1XP8vTyVJQF&#10;I2mOqIxDFfettIJLUZpbquVW4UC4kaiOgHZPnQpf3KzVrJ281WyU2jjhbQs4BS0iVBPEhPEjAHCZ&#10;kUJPDKgtXze/XL/1ex6wv/Cp9Qf/AGLa/nPrfX/lsXf+2uf7+a+qz6d/+of5F/3g2v8Aygiit8DV&#10;TFXuer1e56vV7nq9V9//AOwPycf/AKH1zc/+mqv/1t/j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atX/AApW/wCvLf8AxY3/ALS/MavqH/5g/wDd&#10;P9BXYf8Aqnf+b/8A8+v/AL81q2cxqrsPXuer1e56vV7nq9WyD/wnA/53Z6kf/BWwn/y7HmQP0+/8&#10;W3H+IPjXKn+tV/6d/Kv9vX/vlbc/Mqa4j183v1y/9XsesL/wqfUH/wBi2v5z631/5bF3/trn+/mv&#10;qs+nf/qH+Rf94Nr/AMoIorfA1UxV7nq9Xuer1e56vVff/wDsD8nH/wCh9c3P/pqr/9Tf4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11239;height: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">
                  <v:imagedata r:id="rId10" o:title=""/>
                </v:shape>
                <v:shape id="Picture 9" o:spid="_x0000_s1028" type="#_x0000_t75" style="position:absolute;left:14763;width:11799;height: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">
                  <v:imagedata r:id="rId11" o:title=""/>
                </v:shape>
                <w10:wrap type="topAndBottom" anchorx="margin" anchory="margin"/>
              </v:group>
            </w:pict>
          </mc:Fallback>
        </mc:AlternateContent>
      </w:r>
    </w:p>
    <w:p w14:paraId="3B521C35" w14:textId="21EF3D89" w:rsidR="000852FD" w:rsidRDefault="004151ED" w:rsidP="000852FD">
      <w:pPr>
        <w:pStyle w:val="Heading1"/>
        <w:rPr>
          <w:rFonts w:ascii="Microsoft YaHei" w:eastAsia="Microsoft YaHei" w:hAnsi="Microsoft YaHei" w:cs="Microsoft YaHei"/>
          <w:lang w:val="en-US"/>
        </w:rPr>
      </w:pPr>
      <w:r w:rsidRPr="004151ED">
        <w:rPr>
          <w:lang w:val="en-US"/>
        </w:rPr>
        <w:t>TT Club Innovation in Safety Award Entry For</w:t>
      </w:r>
      <w:r w:rsidRPr="006D112A">
        <w:rPr>
          <w:lang w:val="en-US"/>
        </w:rPr>
        <w:t>m</w:t>
      </w:r>
      <w:r w:rsidR="009B078D" w:rsidRPr="006D112A">
        <w:rPr>
          <w:lang w:val="en-US"/>
        </w:rPr>
        <w:t xml:space="preserve"> </w:t>
      </w:r>
      <w:r w:rsidRPr="006D112A">
        <w:rPr>
          <w:lang w:val="en-US"/>
        </w:rPr>
        <w:t xml:space="preserve"> </w:t>
      </w:r>
      <w:r w:rsidR="006D112A">
        <w:rPr>
          <w:lang w:val="en-US"/>
        </w:rPr>
        <w:t xml:space="preserve"> </w:t>
      </w:r>
      <w:r w:rsidR="00FC0449" w:rsidRPr="006D112A">
        <w:rPr>
          <w:rFonts w:eastAsia="Times New Roman" w:cs="Calibri"/>
          <w:b/>
          <w:color w:val="C01F32"/>
          <w:lang w:val="en-US"/>
        </w:rPr>
        <w:t>|</w:t>
      </w:r>
      <w:r w:rsidR="006D112A">
        <w:rPr>
          <w:rFonts w:eastAsia="Times New Roman" w:cs="Calibri"/>
          <w:b/>
          <w:color w:val="C01F32"/>
          <w:lang w:val="en-US"/>
        </w:rPr>
        <w:t xml:space="preserve"> </w:t>
      </w:r>
      <w:r w:rsidR="00862230" w:rsidRPr="006D112A">
        <w:rPr>
          <w:sz w:val="52"/>
          <w:szCs w:val="52"/>
          <w:lang w:val="en-US"/>
        </w:rPr>
        <w:t xml:space="preserve"> </w:t>
      </w:r>
      <w:r w:rsidR="000852FD" w:rsidRPr="006D112A">
        <w:rPr>
          <w:lang w:val="en-US"/>
        </w:rPr>
        <w:t>T</w:t>
      </w:r>
      <w:r w:rsidR="000852FD" w:rsidRPr="000852FD">
        <w:rPr>
          <w:lang w:val="en-US"/>
        </w:rPr>
        <w:t xml:space="preserve">T Club </w:t>
      </w:r>
      <w:proofErr w:type="spellStart"/>
      <w:r w:rsidR="000852FD" w:rsidRPr="000852FD">
        <w:rPr>
          <w:rFonts w:ascii="Microsoft YaHei" w:eastAsia="Microsoft YaHei" w:hAnsi="Microsoft YaHei" w:cs="Microsoft YaHei" w:hint="eastAsia"/>
          <w:lang w:val="en-US"/>
        </w:rPr>
        <w:t>安全创新奖参赛表</w:t>
      </w:r>
      <w:proofErr w:type="spellEnd"/>
    </w:p>
    <w:p w14:paraId="2FBAC84E" w14:textId="65E8C608" w:rsidR="00FA6E73" w:rsidRDefault="007132D4" w:rsidP="00FA6E73">
      <w:pPr>
        <w:pStyle w:val="Heading3"/>
        <w:rPr>
          <w:rFonts w:ascii="Microsoft YaHei" w:eastAsia="Microsoft YaHei" w:hAnsi="Microsoft YaHei" w:cs="Microsoft YaHei"/>
          <w:lang w:val="en-US"/>
        </w:rPr>
      </w:pPr>
      <w:r>
        <w:rPr>
          <w:lang w:val="en-US"/>
        </w:rPr>
        <w:t>Open for entries 31 Aug to 13 Nov 2026   |  2026</w:t>
      </w:r>
      <w:r>
        <w:rPr>
          <w:lang w:val="en-US"/>
        </w:rPr>
        <w:t>年</w:t>
      </w:r>
      <w:r>
        <w:rPr>
          <w:lang w:val="en-US"/>
        </w:rPr>
        <w:t>8</w:t>
      </w:r>
      <w:r>
        <w:rPr>
          <w:lang w:val="en-US"/>
        </w:rPr>
        <w:t>月</w:t>
      </w:r>
      <w:r>
        <w:rPr>
          <w:lang w:val="en-US"/>
        </w:rPr>
        <w:t>31</w:t>
      </w:r>
      <w:r>
        <w:rPr>
          <w:lang w:val="en-US"/>
        </w:rPr>
        <w:t>日至</w:t>
      </w:r>
      <w:r>
        <w:rPr>
          <w:lang w:val="en-US"/>
        </w:rPr>
        <w:t>11</w:t>
      </w:r>
      <w:r>
        <w:rPr>
          <w:lang w:val="en-US"/>
        </w:rPr>
        <w:t>月</w:t>
      </w:r>
      <w:r>
        <w:rPr>
          <w:lang w:val="en-US"/>
        </w:rPr>
        <w:t>13</w:t>
      </w:r>
      <w:r>
        <w:rPr>
          <w:lang w:val="en-US"/>
        </w:rPr>
        <w:t>日开放报名</w:t>
      </w:r>
    </w:p>
    <w:p w14:paraId="7AB972EB" w14:textId="77777777" w:rsidR="0093074F" w:rsidRDefault="00AF3538" w:rsidP="00167B47">
      <w:pPr>
        <w:pStyle w:val="pdq2pgselectionanchorcontainer"/>
        <w:rPr>
          <w:rStyle w:val="Strong"/>
          <w:rFonts w:ascii="Aptos" w:hAnsi="Aptos"/>
          <w:color w:val="C00000"/>
        </w:rPr>
      </w:pPr>
      <w:r w:rsidRPr="0093074F">
        <w:rPr>
          <w:rStyle w:val="Strong"/>
          <w:rFonts w:ascii="Aptos" w:hAnsi="Aptos"/>
          <w:color w:val="C00000"/>
        </w:rPr>
        <w:t xml:space="preserve">Please complete </w:t>
      </w:r>
      <w:r w:rsidRPr="0093074F">
        <w:rPr>
          <w:rStyle w:val="Strong"/>
          <w:rFonts w:ascii="Aptos" w:hAnsi="Aptos"/>
          <w:color w:val="C00000"/>
          <w:u w:val="single"/>
        </w:rPr>
        <w:t>either</w:t>
      </w:r>
      <w:r w:rsidRPr="0093074F">
        <w:rPr>
          <w:rStyle w:val="Strong"/>
          <w:rFonts w:ascii="Aptos" w:hAnsi="Aptos"/>
          <w:color w:val="C00000"/>
        </w:rPr>
        <w:t xml:space="preserve"> the English or Chinese version, </w:t>
      </w:r>
      <w:r w:rsidRPr="0093074F">
        <w:rPr>
          <w:rStyle w:val="Strong"/>
          <w:rFonts w:ascii="Aptos" w:hAnsi="Aptos"/>
          <w:color w:val="C00000"/>
          <w:u w:val="single"/>
        </w:rPr>
        <w:t>not both</w:t>
      </w:r>
    </w:p>
    <w:p w14:paraId="6E412EA2" w14:textId="4771FB10" w:rsidR="00AF3538" w:rsidRPr="00AF3538" w:rsidRDefault="00AF3538" w:rsidP="00167B47">
      <w:pPr>
        <w:pStyle w:val="pdq2pgselectionanchorcontainer"/>
      </w:pPr>
      <w:r w:rsidRPr="00AF3538">
        <w:rPr>
          <w:rStyle w:val="Strong"/>
          <w:rFonts w:ascii="SimSun" w:eastAsia="SimSun" w:hAnsi="SimSun" w:cs="SimSun" w:hint="eastAsia"/>
          <w:b w:val="0"/>
          <w:bCs w:val="0"/>
        </w:rPr>
        <w:t>请填写英文版或中文版中的一个版本，无需两者同时填写。</w:t>
      </w:r>
    </w:p>
    <w:p w14:paraId="0623CFE7" w14:textId="77777777" w:rsidR="00FA6E73" w:rsidRPr="00AF3538" w:rsidRDefault="00FA6E73" w:rsidP="00FA6E73">
      <w:pPr>
        <w:rPr>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7"/>
        <w:gridCol w:w="2267"/>
        <w:gridCol w:w="2267"/>
      </w:tblGrid>
      <w:tr w:rsidR="002123DE" w:rsidRPr="004B2A79" w14:paraId="7CAB2759" w14:textId="77777777" w:rsidTr="009E7FCA">
        <w:tc>
          <w:tcPr>
            <w:tcW w:w="4533" w:type="dxa"/>
            <w:gridSpan w:val="2"/>
            <w:shd w:val="clear" w:color="auto" w:fill="DEEAF6" w:themeFill="accent5" w:themeFillTint="33"/>
          </w:tcPr>
          <w:p w14:paraId="2C35312E" w14:textId="0CA0665B" w:rsidR="002123DE" w:rsidRPr="004B2A79" w:rsidRDefault="002123DE" w:rsidP="004151ED">
            <w:pPr>
              <w:spacing w:after="200" w:line="276" w:lineRule="auto"/>
              <w:jc w:val="left"/>
              <w:rPr>
                <w:rFonts w:eastAsia="MS Mincho" w:cs="Times New Roman"/>
                <w:sz w:val="22"/>
                <w:lang w:val="en-US"/>
              </w:rPr>
            </w:pPr>
            <w:r>
              <w:rPr>
                <w:rFonts w:eastAsia="MS Mincho" w:cs="Times New Roman"/>
                <w:sz w:val="22"/>
                <w:lang w:val="en-US"/>
              </w:rPr>
              <w:t>English</w:t>
            </w:r>
            <w:r w:rsidR="005642DA">
              <w:rPr>
                <w:rFonts w:eastAsia="MS Mincho" w:cs="Times New Roman"/>
                <w:sz w:val="22"/>
                <w:lang w:val="en-US"/>
              </w:rPr>
              <w:t xml:space="preserve"> version</w:t>
            </w:r>
          </w:p>
        </w:tc>
        <w:tc>
          <w:tcPr>
            <w:tcW w:w="4534" w:type="dxa"/>
            <w:gridSpan w:val="2"/>
            <w:shd w:val="clear" w:color="auto" w:fill="ACB9CA" w:themeFill="text2" w:themeFillTint="66"/>
          </w:tcPr>
          <w:p w14:paraId="669852BE" w14:textId="73DCCAA1" w:rsidR="002123DE" w:rsidRPr="00F240B9" w:rsidRDefault="00374354" w:rsidP="004151ED">
            <w:pPr>
              <w:spacing w:after="200" w:line="276" w:lineRule="auto"/>
              <w:jc w:val="left"/>
              <w:rPr>
                <w:rFonts w:eastAsia="MS Mincho" w:cs="Times New Roman"/>
                <w:sz w:val="22"/>
                <w:lang w:val="en-US"/>
              </w:rPr>
            </w:pPr>
            <w:proofErr w:type="spellStart"/>
            <w:r w:rsidRPr="00F240B9">
              <w:rPr>
                <w:rFonts w:eastAsia="MS Mincho" w:cs="Times New Roman" w:hint="eastAsia"/>
                <w:sz w:val="22"/>
                <w:lang w:val="en-US"/>
              </w:rPr>
              <w:t>中文版</w:t>
            </w:r>
            <w:proofErr w:type="spellEnd"/>
          </w:p>
        </w:tc>
      </w:tr>
      <w:tr w:rsidR="004151ED" w:rsidRPr="004B2A79" w14:paraId="71565EC6" w14:textId="77777777" w:rsidTr="004840F0">
        <w:tc>
          <w:tcPr>
            <w:tcW w:w="2266" w:type="dxa"/>
            <w:shd w:val="clear" w:color="auto" w:fill="DEEAF6" w:themeFill="accent5" w:themeFillTint="33"/>
          </w:tcPr>
          <w:p w14:paraId="2FB2573E"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Name:</w:t>
            </w:r>
          </w:p>
        </w:tc>
        <w:tc>
          <w:tcPr>
            <w:tcW w:w="2267" w:type="dxa"/>
          </w:tcPr>
          <w:p w14:paraId="67C9B8D7" w14:textId="77777777" w:rsidR="004151ED" w:rsidRPr="004B2A79" w:rsidRDefault="004151ED" w:rsidP="004151ED">
            <w:pPr>
              <w:spacing w:after="200" w:line="276" w:lineRule="auto"/>
              <w:jc w:val="left"/>
              <w:rPr>
                <w:rFonts w:eastAsia="MS Mincho" w:cs="Times New Roman"/>
                <w:sz w:val="22"/>
                <w:lang w:val="en-US"/>
              </w:rPr>
            </w:pPr>
          </w:p>
        </w:tc>
        <w:tc>
          <w:tcPr>
            <w:tcW w:w="2267" w:type="dxa"/>
            <w:shd w:val="clear" w:color="auto" w:fill="ACB9CA" w:themeFill="text2" w:themeFillTint="66"/>
          </w:tcPr>
          <w:p w14:paraId="40C50FB5" w14:textId="77777777" w:rsidR="004151ED" w:rsidRPr="00F240B9" w:rsidRDefault="004151ED" w:rsidP="004151ED">
            <w:pPr>
              <w:spacing w:after="200" w:line="276" w:lineRule="auto"/>
              <w:jc w:val="left"/>
              <w:rPr>
                <w:rFonts w:eastAsia="MS Mincho" w:cs="Times New Roman"/>
                <w:sz w:val="22"/>
                <w:lang w:val="en-US"/>
              </w:rPr>
            </w:pPr>
            <w:proofErr w:type="spellStart"/>
            <w:r w:rsidRPr="00F240B9">
              <w:rPr>
                <w:rFonts w:eastAsia="MS Mincho" w:cs="Times New Roman"/>
                <w:sz w:val="22"/>
                <w:lang w:val="en-US"/>
              </w:rPr>
              <w:t>姓名</w:t>
            </w:r>
            <w:proofErr w:type="spellEnd"/>
            <w:r w:rsidRPr="00F240B9">
              <w:rPr>
                <w:rFonts w:eastAsia="MS Mincho" w:cs="Times New Roman"/>
                <w:sz w:val="22"/>
                <w:lang w:val="en-US"/>
              </w:rPr>
              <w:t>：</w:t>
            </w:r>
          </w:p>
        </w:tc>
        <w:tc>
          <w:tcPr>
            <w:tcW w:w="2267" w:type="dxa"/>
          </w:tcPr>
          <w:p w14:paraId="62F87967" w14:textId="77777777" w:rsidR="004151ED" w:rsidRPr="00F240B9" w:rsidRDefault="004151ED" w:rsidP="004151ED">
            <w:pPr>
              <w:spacing w:after="200" w:line="276" w:lineRule="auto"/>
              <w:jc w:val="left"/>
              <w:rPr>
                <w:rFonts w:eastAsia="MS Mincho" w:cs="Times New Roman"/>
                <w:sz w:val="22"/>
                <w:lang w:val="en-US"/>
              </w:rPr>
            </w:pPr>
          </w:p>
        </w:tc>
      </w:tr>
      <w:tr w:rsidR="004151ED" w:rsidRPr="004B2A79" w14:paraId="70257D93" w14:textId="77777777" w:rsidTr="004840F0">
        <w:tc>
          <w:tcPr>
            <w:tcW w:w="2266" w:type="dxa"/>
            <w:shd w:val="clear" w:color="auto" w:fill="DEEAF6" w:themeFill="accent5" w:themeFillTint="33"/>
          </w:tcPr>
          <w:p w14:paraId="197EC386"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Company:</w:t>
            </w:r>
          </w:p>
        </w:tc>
        <w:tc>
          <w:tcPr>
            <w:tcW w:w="2267" w:type="dxa"/>
          </w:tcPr>
          <w:p w14:paraId="2F1FAD3E" w14:textId="77777777" w:rsidR="004151ED" w:rsidRPr="004B2A79" w:rsidRDefault="004151ED" w:rsidP="004151ED">
            <w:pPr>
              <w:spacing w:after="200" w:line="276" w:lineRule="auto"/>
              <w:jc w:val="left"/>
              <w:rPr>
                <w:rFonts w:eastAsia="MS Mincho" w:cs="Times New Roman"/>
                <w:sz w:val="22"/>
                <w:lang w:val="en-US"/>
              </w:rPr>
            </w:pPr>
          </w:p>
        </w:tc>
        <w:tc>
          <w:tcPr>
            <w:tcW w:w="2267" w:type="dxa"/>
            <w:shd w:val="clear" w:color="auto" w:fill="ACB9CA" w:themeFill="text2" w:themeFillTint="66"/>
          </w:tcPr>
          <w:p w14:paraId="6D45FAE3" w14:textId="77777777" w:rsidR="004151ED" w:rsidRPr="00F240B9" w:rsidRDefault="004151ED" w:rsidP="004151ED">
            <w:pPr>
              <w:spacing w:after="200" w:line="276" w:lineRule="auto"/>
              <w:jc w:val="left"/>
              <w:rPr>
                <w:rFonts w:eastAsia="MS Mincho" w:cs="Times New Roman"/>
                <w:sz w:val="22"/>
                <w:lang w:val="en-US"/>
              </w:rPr>
            </w:pPr>
            <w:proofErr w:type="spellStart"/>
            <w:r w:rsidRPr="00F240B9">
              <w:rPr>
                <w:rFonts w:eastAsia="MS Mincho" w:cs="Times New Roman"/>
                <w:sz w:val="22"/>
                <w:lang w:val="en-US"/>
              </w:rPr>
              <w:t>公司</w:t>
            </w:r>
            <w:proofErr w:type="spellEnd"/>
            <w:r w:rsidRPr="00F240B9">
              <w:rPr>
                <w:rFonts w:eastAsia="MS Mincho" w:cs="Times New Roman"/>
                <w:sz w:val="22"/>
                <w:lang w:val="en-US"/>
              </w:rPr>
              <w:t>：</w:t>
            </w:r>
          </w:p>
        </w:tc>
        <w:tc>
          <w:tcPr>
            <w:tcW w:w="2267" w:type="dxa"/>
          </w:tcPr>
          <w:p w14:paraId="30B6CEBA" w14:textId="77777777" w:rsidR="004151ED" w:rsidRPr="00F240B9" w:rsidRDefault="004151ED" w:rsidP="004151ED">
            <w:pPr>
              <w:spacing w:after="200" w:line="276" w:lineRule="auto"/>
              <w:jc w:val="left"/>
              <w:rPr>
                <w:rFonts w:eastAsia="MS Mincho" w:cs="Times New Roman"/>
                <w:sz w:val="22"/>
                <w:lang w:val="en-US"/>
              </w:rPr>
            </w:pPr>
          </w:p>
        </w:tc>
      </w:tr>
      <w:tr w:rsidR="004151ED" w:rsidRPr="004B2A79" w14:paraId="18BEA18E" w14:textId="77777777" w:rsidTr="004840F0">
        <w:tc>
          <w:tcPr>
            <w:tcW w:w="2266" w:type="dxa"/>
            <w:shd w:val="clear" w:color="auto" w:fill="DEEAF6" w:themeFill="accent5" w:themeFillTint="33"/>
          </w:tcPr>
          <w:p w14:paraId="694F5F98"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Email address:</w:t>
            </w:r>
          </w:p>
        </w:tc>
        <w:tc>
          <w:tcPr>
            <w:tcW w:w="2267" w:type="dxa"/>
          </w:tcPr>
          <w:p w14:paraId="25133957" w14:textId="77777777" w:rsidR="004151ED" w:rsidRPr="004B2A79" w:rsidRDefault="004151ED" w:rsidP="004151ED">
            <w:pPr>
              <w:spacing w:after="200" w:line="276" w:lineRule="auto"/>
              <w:jc w:val="left"/>
              <w:rPr>
                <w:rFonts w:eastAsia="MS Mincho" w:cs="Times New Roman"/>
                <w:sz w:val="22"/>
                <w:lang w:val="en-US"/>
              </w:rPr>
            </w:pPr>
          </w:p>
        </w:tc>
        <w:tc>
          <w:tcPr>
            <w:tcW w:w="2267" w:type="dxa"/>
            <w:shd w:val="clear" w:color="auto" w:fill="ACB9CA" w:themeFill="text2" w:themeFillTint="66"/>
          </w:tcPr>
          <w:p w14:paraId="6D8B8064" w14:textId="77777777" w:rsidR="004151ED" w:rsidRPr="00F240B9" w:rsidRDefault="004151ED" w:rsidP="004151ED">
            <w:pPr>
              <w:spacing w:after="200" w:line="276" w:lineRule="auto"/>
              <w:jc w:val="left"/>
              <w:rPr>
                <w:rFonts w:eastAsia="MS Mincho" w:cs="Times New Roman"/>
                <w:sz w:val="22"/>
                <w:lang w:val="en-US"/>
              </w:rPr>
            </w:pPr>
            <w:proofErr w:type="spellStart"/>
            <w:r w:rsidRPr="00F240B9">
              <w:rPr>
                <w:rFonts w:eastAsia="Microsoft YaHei" w:cs="Microsoft YaHei"/>
                <w:sz w:val="22"/>
                <w:lang w:val="en-US"/>
              </w:rPr>
              <w:t>电</w:t>
            </w:r>
            <w:r w:rsidRPr="00F240B9">
              <w:rPr>
                <w:rFonts w:eastAsia="MS Mincho" w:cs="MS Mincho"/>
                <w:sz w:val="22"/>
                <w:lang w:val="en-US"/>
              </w:rPr>
              <w:t>子</w:t>
            </w:r>
            <w:r w:rsidRPr="00F240B9">
              <w:rPr>
                <w:rFonts w:eastAsia="Microsoft YaHei" w:cs="Microsoft YaHei"/>
                <w:sz w:val="22"/>
                <w:lang w:val="en-US"/>
              </w:rPr>
              <w:t>邮</w:t>
            </w:r>
            <w:r w:rsidRPr="00F240B9">
              <w:rPr>
                <w:rFonts w:eastAsia="MS Mincho" w:cs="MS Mincho"/>
                <w:sz w:val="22"/>
                <w:lang w:val="en-US"/>
              </w:rPr>
              <w:t>箱</w:t>
            </w:r>
            <w:proofErr w:type="spellEnd"/>
            <w:r w:rsidRPr="00F240B9">
              <w:rPr>
                <w:rFonts w:eastAsia="MS Mincho" w:cs="MS Mincho"/>
                <w:sz w:val="22"/>
                <w:lang w:val="en-US"/>
              </w:rPr>
              <w:t>：</w:t>
            </w:r>
          </w:p>
        </w:tc>
        <w:tc>
          <w:tcPr>
            <w:tcW w:w="2267" w:type="dxa"/>
          </w:tcPr>
          <w:p w14:paraId="1BC9689A" w14:textId="77777777" w:rsidR="004151ED" w:rsidRPr="00F240B9" w:rsidRDefault="004151ED" w:rsidP="004151ED">
            <w:pPr>
              <w:spacing w:after="200" w:line="276" w:lineRule="auto"/>
              <w:jc w:val="left"/>
              <w:rPr>
                <w:rFonts w:eastAsia="MS Mincho" w:cs="Times New Roman"/>
                <w:sz w:val="22"/>
                <w:lang w:val="en-US"/>
              </w:rPr>
            </w:pPr>
          </w:p>
        </w:tc>
      </w:tr>
      <w:tr w:rsidR="004151ED" w:rsidRPr="004B2A79" w14:paraId="0F2D4B5A" w14:textId="77777777" w:rsidTr="004840F0">
        <w:tc>
          <w:tcPr>
            <w:tcW w:w="2266" w:type="dxa"/>
            <w:tcBorders>
              <w:bottom w:val="single" w:sz="4" w:space="0" w:color="auto"/>
            </w:tcBorders>
            <w:shd w:val="clear" w:color="auto" w:fill="DEEAF6" w:themeFill="accent5" w:themeFillTint="33"/>
          </w:tcPr>
          <w:p w14:paraId="6448949C"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Phone number:</w:t>
            </w:r>
          </w:p>
        </w:tc>
        <w:tc>
          <w:tcPr>
            <w:tcW w:w="2267" w:type="dxa"/>
            <w:tcBorders>
              <w:bottom w:val="single" w:sz="4" w:space="0" w:color="auto"/>
            </w:tcBorders>
          </w:tcPr>
          <w:p w14:paraId="4F79FE36" w14:textId="77777777" w:rsidR="004151ED" w:rsidRPr="004B2A79" w:rsidRDefault="004151ED" w:rsidP="004151ED">
            <w:pPr>
              <w:spacing w:after="200" w:line="276" w:lineRule="auto"/>
              <w:jc w:val="left"/>
              <w:rPr>
                <w:rFonts w:eastAsia="MS Mincho" w:cs="Times New Roman"/>
                <w:sz w:val="22"/>
                <w:lang w:val="en-US"/>
              </w:rPr>
            </w:pPr>
          </w:p>
        </w:tc>
        <w:tc>
          <w:tcPr>
            <w:tcW w:w="2267" w:type="dxa"/>
            <w:tcBorders>
              <w:bottom w:val="single" w:sz="4" w:space="0" w:color="auto"/>
            </w:tcBorders>
            <w:shd w:val="clear" w:color="auto" w:fill="ACB9CA" w:themeFill="text2" w:themeFillTint="66"/>
          </w:tcPr>
          <w:p w14:paraId="161A39C8" w14:textId="77777777" w:rsidR="004151ED" w:rsidRPr="00F240B9" w:rsidRDefault="004151ED" w:rsidP="004151ED">
            <w:pPr>
              <w:spacing w:after="200" w:line="276" w:lineRule="auto"/>
              <w:jc w:val="left"/>
              <w:rPr>
                <w:rFonts w:eastAsia="MS Mincho" w:cs="Times New Roman"/>
                <w:sz w:val="22"/>
                <w:lang w:val="en-US"/>
              </w:rPr>
            </w:pPr>
            <w:proofErr w:type="spellStart"/>
            <w:r w:rsidRPr="00F240B9">
              <w:rPr>
                <w:rFonts w:eastAsia="Microsoft YaHei" w:cs="Microsoft YaHei"/>
                <w:sz w:val="22"/>
                <w:lang w:val="en-US"/>
              </w:rPr>
              <w:t>电话</w:t>
            </w:r>
            <w:r w:rsidRPr="00F240B9">
              <w:rPr>
                <w:rFonts w:eastAsia="MS Mincho" w:cs="MS Mincho"/>
                <w:sz w:val="22"/>
                <w:lang w:val="en-US"/>
              </w:rPr>
              <w:t>号</w:t>
            </w:r>
            <w:r w:rsidRPr="00F240B9">
              <w:rPr>
                <w:rFonts w:eastAsia="Microsoft YaHei" w:cs="Microsoft YaHei"/>
                <w:sz w:val="22"/>
                <w:lang w:val="en-US"/>
              </w:rPr>
              <w:t>码</w:t>
            </w:r>
            <w:proofErr w:type="spellEnd"/>
            <w:r w:rsidRPr="00F240B9">
              <w:rPr>
                <w:rFonts w:eastAsia="MS Mincho" w:cs="MS Mincho"/>
                <w:sz w:val="22"/>
                <w:lang w:val="en-US"/>
              </w:rPr>
              <w:t>：</w:t>
            </w:r>
          </w:p>
        </w:tc>
        <w:tc>
          <w:tcPr>
            <w:tcW w:w="2267" w:type="dxa"/>
            <w:tcBorders>
              <w:bottom w:val="single" w:sz="4" w:space="0" w:color="auto"/>
            </w:tcBorders>
          </w:tcPr>
          <w:p w14:paraId="0727712C" w14:textId="77777777" w:rsidR="004151ED" w:rsidRPr="00F240B9" w:rsidRDefault="004151ED" w:rsidP="004151ED">
            <w:pPr>
              <w:spacing w:after="200" w:line="276" w:lineRule="auto"/>
              <w:jc w:val="left"/>
              <w:rPr>
                <w:rFonts w:eastAsia="MS Mincho" w:cs="Times New Roman"/>
                <w:sz w:val="22"/>
                <w:lang w:val="en-US"/>
              </w:rPr>
            </w:pPr>
          </w:p>
        </w:tc>
      </w:tr>
      <w:tr w:rsidR="004151ED" w:rsidRPr="004B2A79" w14:paraId="3F43526C" w14:textId="77777777" w:rsidTr="004840F0">
        <w:tc>
          <w:tcPr>
            <w:tcW w:w="4533" w:type="dxa"/>
            <w:gridSpan w:val="2"/>
            <w:tcBorders>
              <w:left w:val="nil"/>
              <w:right w:val="nil"/>
            </w:tcBorders>
          </w:tcPr>
          <w:p w14:paraId="57B06F2C" w14:textId="77777777" w:rsidR="004151ED" w:rsidRPr="004B2A79" w:rsidRDefault="004151ED" w:rsidP="004151ED">
            <w:pPr>
              <w:spacing w:after="200" w:line="276" w:lineRule="auto"/>
              <w:jc w:val="left"/>
              <w:rPr>
                <w:rFonts w:eastAsia="MS Mincho" w:cs="Times New Roman"/>
                <w:sz w:val="22"/>
                <w:lang w:val="en-US"/>
              </w:rPr>
            </w:pPr>
          </w:p>
        </w:tc>
        <w:tc>
          <w:tcPr>
            <w:tcW w:w="4534" w:type="dxa"/>
            <w:gridSpan w:val="2"/>
            <w:tcBorders>
              <w:left w:val="nil"/>
              <w:right w:val="nil"/>
            </w:tcBorders>
          </w:tcPr>
          <w:p w14:paraId="26A5BCA8" w14:textId="77777777" w:rsidR="004151ED" w:rsidRPr="00F240B9" w:rsidRDefault="004151ED" w:rsidP="004151ED">
            <w:pPr>
              <w:spacing w:after="200" w:line="276" w:lineRule="auto"/>
              <w:jc w:val="left"/>
              <w:rPr>
                <w:rFonts w:eastAsia="MS Mincho" w:cs="Times New Roman"/>
                <w:sz w:val="22"/>
                <w:lang w:val="en-US"/>
              </w:rPr>
            </w:pPr>
          </w:p>
        </w:tc>
      </w:tr>
      <w:tr w:rsidR="004151ED" w:rsidRPr="004B2A79" w14:paraId="593F30BD" w14:textId="77777777" w:rsidTr="004840F0">
        <w:tc>
          <w:tcPr>
            <w:tcW w:w="4533" w:type="dxa"/>
            <w:gridSpan w:val="2"/>
            <w:shd w:val="clear" w:color="auto" w:fill="DEEAF6" w:themeFill="accent5" w:themeFillTint="33"/>
          </w:tcPr>
          <w:p w14:paraId="14BDC776"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Please explain the following aspects of your innovation:</w:t>
            </w:r>
          </w:p>
        </w:tc>
        <w:tc>
          <w:tcPr>
            <w:tcW w:w="4534" w:type="dxa"/>
            <w:gridSpan w:val="2"/>
            <w:shd w:val="clear" w:color="auto" w:fill="ACB9CA" w:themeFill="text2" w:themeFillTint="66"/>
          </w:tcPr>
          <w:p w14:paraId="4F99C59E" w14:textId="77777777" w:rsidR="004151ED" w:rsidRPr="00F240B9" w:rsidRDefault="004151ED" w:rsidP="004151ED">
            <w:pPr>
              <w:spacing w:after="200" w:line="276" w:lineRule="auto"/>
              <w:jc w:val="left"/>
              <w:rPr>
                <w:rFonts w:eastAsia="MS Mincho" w:cs="Times New Roman"/>
                <w:sz w:val="22"/>
                <w:lang w:val="en-US" w:eastAsia="zh-CN"/>
              </w:rPr>
            </w:pPr>
            <w:r w:rsidRPr="00F240B9">
              <w:rPr>
                <w:rFonts w:eastAsia="Microsoft YaHei" w:cs="Microsoft YaHei"/>
                <w:sz w:val="22"/>
                <w:lang w:val="en-US" w:eastAsia="zh-CN"/>
              </w:rPr>
              <w:t>请说明您的创新在以下方面的情况：</w:t>
            </w:r>
          </w:p>
        </w:tc>
      </w:tr>
      <w:tr w:rsidR="004151ED" w:rsidRPr="004B2A79" w14:paraId="6C19CF18" w14:textId="77777777" w:rsidTr="004840F0">
        <w:tc>
          <w:tcPr>
            <w:tcW w:w="4533" w:type="dxa"/>
            <w:gridSpan w:val="2"/>
            <w:shd w:val="clear" w:color="auto" w:fill="DEEAF6" w:themeFill="accent5" w:themeFillTint="33"/>
          </w:tcPr>
          <w:p w14:paraId="683DA38A" w14:textId="77777777" w:rsidR="004151ED" w:rsidRPr="004B2A79" w:rsidRDefault="004151ED" w:rsidP="004151ED">
            <w:pPr>
              <w:spacing w:after="200" w:line="276" w:lineRule="auto"/>
              <w:jc w:val="left"/>
              <w:rPr>
                <w:rFonts w:eastAsia="MS Mincho" w:cs="Times New Roman"/>
                <w:sz w:val="22"/>
                <w:lang w:val="en-US" w:eastAsia="zh-CN"/>
              </w:rPr>
            </w:pPr>
            <w:r w:rsidRPr="004B2A79">
              <w:rPr>
                <w:rFonts w:eastAsia="MS Mincho" w:cs="Times New Roman"/>
                <w:sz w:val="22"/>
                <w:lang w:val="en-US"/>
              </w:rPr>
              <w:t>Safety challenge addressed (250 words or less)</w:t>
            </w:r>
          </w:p>
        </w:tc>
        <w:tc>
          <w:tcPr>
            <w:tcW w:w="4534" w:type="dxa"/>
            <w:gridSpan w:val="2"/>
            <w:shd w:val="clear" w:color="auto" w:fill="ACB9CA" w:themeFill="text2" w:themeFillTint="66"/>
          </w:tcPr>
          <w:p w14:paraId="1FB7E004" w14:textId="38A8A651" w:rsidR="004151ED" w:rsidRPr="00F240B9" w:rsidRDefault="004151ED" w:rsidP="004151ED">
            <w:pPr>
              <w:spacing w:after="200" w:line="276" w:lineRule="auto"/>
              <w:jc w:val="left"/>
              <w:rPr>
                <w:rFonts w:eastAsia="MS Mincho" w:cs="Times New Roman"/>
                <w:sz w:val="22"/>
                <w:lang w:val="en-US" w:eastAsia="zh-CN"/>
              </w:rPr>
            </w:pPr>
            <w:r w:rsidRPr="00F240B9">
              <w:rPr>
                <w:rFonts w:eastAsia="MS Mincho" w:cs="Times New Roman"/>
                <w:sz w:val="22"/>
                <w:lang w:val="en-US" w:eastAsia="zh-CN"/>
              </w:rPr>
              <w:t>解决的安全挑</w:t>
            </w:r>
            <w:r w:rsidRPr="00F240B9">
              <w:rPr>
                <w:rFonts w:eastAsia="Microsoft YaHei" w:cs="Microsoft YaHei"/>
                <w:sz w:val="22"/>
                <w:lang w:val="en-US" w:eastAsia="zh-CN"/>
              </w:rPr>
              <w:t>战</w:t>
            </w:r>
            <w:r w:rsidRPr="00F240B9">
              <w:rPr>
                <w:rFonts w:eastAsia="MS Mincho" w:cs="MS Mincho"/>
                <w:sz w:val="22"/>
                <w:lang w:val="en-US" w:eastAsia="zh-CN"/>
              </w:rPr>
              <w:t>（</w:t>
            </w:r>
            <w:r w:rsidR="00F82582" w:rsidRPr="00F240B9">
              <w:rPr>
                <w:rFonts w:eastAsia="MS Mincho" w:cs="MS Mincho"/>
                <w:sz w:val="22"/>
                <w:lang w:val="en-US" w:eastAsia="zh-CN"/>
              </w:rPr>
              <w:t>不超</w:t>
            </w:r>
            <w:r w:rsidR="00F82582" w:rsidRPr="00F240B9">
              <w:rPr>
                <w:rFonts w:ascii="Microsoft YaHei" w:eastAsia="Microsoft YaHei" w:hAnsi="Microsoft YaHei" w:cs="Microsoft YaHei" w:hint="eastAsia"/>
                <w:sz w:val="22"/>
                <w:lang w:val="en-US" w:eastAsia="zh-CN"/>
              </w:rPr>
              <w:t>过</w:t>
            </w:r>
            <w:r w:rsidR="00F82582" w:rsidRPr="00F240B9">
              <w:rPr>
                <w:rFonts w:eastAsia="MS Mincho" w:cs="MS Mincho"/>
                <w:sz w:val="22"/>
                <w:lang w:val="en-US" w:eastAsia="zh-CN"/>
              </w:rPr>
              <w:t>250</w:t>
            </w:r>
            <w:r w:rsidR="00F82582" w:rsidRPr="00F240B9">
              <w:rPr>
                <w:rFonts w:eastAsia="MS Mincho" w:cs="MS Mincho"/>
                <w:sz w:val="22"/>
                <w:lang w:val="en-US" w:eastAsia="zh-CN"/>
              </w:rPr>
              <w:t>个英文</w:t>
            </w:r>
            <w:r w:rsidR="00F82582" w:rsidRPr="00F240B9">
              <w:rPr>
                <w:rFonts w:ascii="Microsoft YaHei" w:eastAsia="Microsoft YaHei" w:hAnsi="Microsoft YaHei" w:cs="Microsoft YaHei" w:hint="eastAsia"/>
                <w:sz w:val="22"/>
                <w:lang w:val="en-US" w:eastAsia="zh-CN"/>
              </w:rPr>
              <w:t>单词</w:t>
            </w:r>
            <w:r w:rsidR="00F82582" w:rsidRPr="00F240B9">
              <w:rPr>
                <w:rFonts w:ascii="MS Mincho" w:eastAsia="MS Mincho" w:hAnsi="MS Mincho" w:cs="MS Mincho" w:hint="eastAsia"/>
                <w:sz w:val="22"/>
                <w:lang w:val="en-US" w:eastAsia="zh-CN"/>
              </w:rPr>
              <w:t>；中文</w:t>
            </w:r>
            <w:r w:rsidR="00F82582" w:rsidRPr="00F240B9">
              <w:rPr>
                <w:rFonts w:ascii="Microsoft YaHei" w:eastAsia="Microsoft YaHei" w:hAnsi="Microsoft YaHei" w:cs="Microsoft YaHei" w:hint="eastAsia"/>
                <w:sz w:val="22"/>
                <w:lang w:val="en-US" w:eastAsia="zh-CN"/>
              </w:rPr>
              <w:t>请</w:t>
            </w:r>
            <w:r w:rsidR="00F82582" w:rsidRPr="00F240B9">
              <w:rPr>
                <w:rFonts w:ascii="MS Mincho" w:eastAsia="MS Mincho" w:hAnsi="MS Mincho" w:cs="MS Mincho" w:hint="eastAsia"/>
                <w:sz w:val="22"/>
                <w:lang w:val="en-US" w:eastAsia="zh-CN"/>
              </w:rPr>
              <w:t>控制在相</w:t>
            </w:r>
            <w:r w:rsidR="00F82582" w:rsidRPr="00F240B9">
              <w:rPr>
                <w:rFonts w:ascii="Microsoft YaHei" w:eastAsia="Microsoft YaHei" w:hAnsi="Microsoft YaHei" w:cs="Microsoft YaHei" w:hint="eastAsia"/>
                <w:sz w:val="22"/>
                <w:lang w:val="en-US" w:eastAsia="zh-CN"/>
              </w:rPr>
              <w:t>应</w:t>
            </w:r>
            <w:r w:rsidR="00F82582" w:rsidRPr="00F240B9">
              <w:rPr>
                <w:rFonts w:ascii="MS Mincho" w:eastAsia="MS Mincho" w:hAnsi="MS Mincho" w:cs="MS Mincho" w:hint="eastAsia"/>
                <w:sz w:val="22"/>
                <w:lang w:val="en-US" w:eastAsia="zh-CN"/>
              </w:rPr>
              <w:t>篇幅以</w:t>
            </w:r>
            <w:r w:rsidR="00F82582" w:rsidRPr="00F240B9">
              <w:rPr>
                <w:rFonts w:eastAsia="MS Mincho" w:cs="MS Mincho"/>
                <w:sz w:val="22"/>
                <w:lang w:val="en-US" w:eastAsia="zh-CN"/>
              </w:rPr>
              <w:t>内</w:t>
            </w:r>
            <w:r w:rsidRPr="00F240B9">
              <w:rPr>
                <w:rFonts w:eastAsia="MS Mincho" w:cs="Times New Roman"/>
                <w:sz w:val="22"/>
                <w:lang w:val="en-US" w:eastAsia="zh-CN"/>
              </w:rPr>
              <w:t>）</w:t>
            </w:r>
          </w:p>
        </w:tc>
      </w:tr>
      <w:tr w:rsidR="004151ED" w:rsidRPr="004B2A79" w14:paraId="11E62874" w14:textId="77777777" w:rsidTr="004840F0">
        <w:tc>
          <w:tcPr>
            <w:tcW w:w="4533" w:type="dxa"/>
            <w:gridSpan w:val="2"/>
          </w:tcPr>
          <w:p w14:paraId="352ABD29" w14:textId="77777777" w:rsidR="004151ED" w:rsidRPr="004B2A79" w:rsidRDefault="004151ED" w:rsidP="004151ED">
            <w:pPr>
              <w:spacing w:after="200" w:line="276" w:lineRule="auto"/>
              <w:jc w:val="left"/>
              <w:rPr>
                <w:rFonts w:eastAsia="MS Mincho" w:cs="Times New Roman"/>
                <w:sz w:val="22"/>
                <w:lang w:val="en-US" w:eastAsia="zh-CN"/>
              </w:rPr>
            </w:pPr>
          </w:p>
        </w:tc>
        <w:tc>
          <w:tcPr>
            <w:tcW w:w="4534" w:type="dxa"/>
            <w:gridSpan w:val="2"/>
          </w:tcPr>
          <w:p w14:paraId="43A7A809" w14:textId="77777777" w:rsidR="004151ED" w:rsidRPr="00F240B9" w:rsidRDefault="004151ED" w:rsidP="004151ED">
            <w:pPr>
              <w:spacing w:after="200" w:line="276" w:lineRule="auto"/>
              <w:jc w:val="left"/>
              <w:rPr>
                <w:rFonts w:eastAsia="MS Mincho" w:cs="Times New Roman"/>
                <w:sz w:val="22"/>
                <w:lang w:val="en-US" w:eastAsia="zh-CN"/>
              </w:rPr>
            </w:pPr>
          </w:p>
        </w:tc>
      </w:tr>
      <w:tr w:rsidR="004151ED" w:rsidRPr="004B2A79" w14:paraId="60B440A8" w14:textId="77777777" w:rsidTr="004840F0">
        <w:tc>
          <w:tcPr>
            <w:tcW w:w="4533" w:type="dxa"/>
            <w:gridSpan w:val="2"/>
            <w:shd w:val="clear" w:color="auto" w:fill="DEEAF6" w:themeFill="accent5" w:themeFillTint="33"/>
          </w:tcPr>
          <w:p w14:paraId="45AAB30C"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Summary of your innovation (250 words or less)</w:t>
            </w:r>
          </w:p>
        </w:tc>
        <w:tc>
          <w:tcPr>
            <w:tcW w:w="4534" w:type="dxa"/>
            <w:gridSpan w:val="2"/>
            <w:shd w:val="clear" w:color="auto" w:fill="ACB9CA" w:themeFill="text2" w:themeFillTint="66"/>
          </w:tcPr>
          <w:p w14:paraId="40A3A315" w14:textId="7238C0C0" w:rsidR="004151ED" w:rsidRPr="00F240B9" w:rsidRDefault="004151ED" w:rsidP="004151ED">
            <w:pPr>
              <w:spacing w:after="200" w:line="276" w:lineRule="auto"/>
              <w:jc w:val="left"/>
              <w:rPr>
                <w:rFonts w:eastAsia="MS Mincho" w:cs="Times New Roman"/>
                <w:sz w:val="22"/>
                <w:lang w:val="en-US" w:eastAsia="zh-CN"/>
              </w:rPr>
            </w:pPr>
            <w:r w:rsidRPr="00F240B9">
              <w:rPr>
                <w:rFonts w:eastAsia="Microsoft YaHei" w:cs="Microsoft YaHei"/>
                <w:sz w:val="22"/>
                <w:lang w:val="en-US" w:eastAsia="zh-CN"/>
              </w:rPr>
              <w:t>创</w:t>
            </w:r>
            <w:r w:rsidRPr="00F240B9">
              <w:rPr>
                <w:rFonts w:eastAsia="MS Mincho" w:cs="MS Mincho"/>
                <w:sz w:val="22"/>
                <w:lang w:val="en-US" w:eastAsia="zh-CN"/>
              </w:rPr>
              <w:t>新概述</w:t>
            </w:r>
            <w:r w:rsidR="00F82582" w:rsidRPr="00F240B9">
              <w:rPr>
                <w:rFonts w:eastAsia="MS Mincho" w:cs="MS Mincho"/>
                <w:sz w:val="22"/>
                <w:lang w:val="en-US" w:eastAsia="zh-CN"/>
              </w:rPr>
              <w:t>（不超</w:t>
            </w:r>
            <w:r w:rsidR="00F82582" w:rsidRPr="00F240B9">
              <w:rPr>
                <w:rFonts w:ascii="Microsoft YaHei" w:eastAsia="Microsoft YaHei" w:hAnsi="Microsoft YaHei" w:cs="Microsoft YaHei" w:hint="eastAsia"/>
                <w:sz w:val="22"/>
                <w:lang w:val="en-US" w:eastAsia="zh-CN"/>
              </w:rPr>
              <w:t>过</w:t>
            </w:r>
            <w:r w:rsidR="00F82582" w:rsidRPr="00F240B9">
              <w:rPr>
                <w:rFonts w:eastAsia="MS Mincho" w:cs="MS Mincho"/>
                <w:sz w:val="22"/>
                <w:lang w:val="en-US" w:eastAsia="zh-CN"/>
              </w:rPr>
              <w:t>250</w:t>
            </w:r>
            <w:r w:rsidR="00F82582" w:rsidRPr="00F240B9">
              <w:rPr>
                <w:rFonts w:eastAsia="MS Mincho" w:cs="MS Mincho"/>
                <w:sz w:val="22"/>
                <w:lang w:val="en-US" w:eastAsia="zh-CN"/>
              </w:rPr>
              <w:t>个英文</w:t>
            </w:r>
            <w:r w:rsidR="00F82582" w:rsidRPr="00F240B9">
              <w:rPr>
                <w:rFonts w:ascii="Microsoft YaHei" w:eastAsia="Microsoft YaHei" w:hAnsi="Microsoft YaHei" w:cs="Microsoft YaHei" w:hint="eastAsia"/>
                <w:sz w:val="22"/>
                <w:lang w:val="en-US" w:eastAsia="zh-CN"/>
              </w:rPr>
              <w:t>单词</w:t>
            </w:r>
            <w:r w:rsidR="00F82582" w:rsidRPr="00F240B9">
              <w:rPr>
                <w:rFonts w:ascii="MS Mincho" w:eastAsia="MS Mincho" w:hAnsi="MS Mincho" w:cs="MS Mincho" w:hint="eastAsia"/>
                <w:sz w:val="22"/>
                <w:lang w:val="en-US" w:eastAsia="zh-CN"/>
              </w:rPr>
              <w:t>；中文</w:t>
            </w:r>
            <w:r w:rsidR="00F82582" w:rsidRPr="00F240B9">
              <w:rPr>
                <w:rFonts w:ascii="Microsoft YaHei" w:eastAsia="Microsoft YaHei" w:hAnsi="Microsoft YaHei" w:cs="Microsoft YaHei" w:hint="eastAsia"/>
                <w:sz w:val="22"/>
                <w:lang w:val="en-US" w:eastAsia="zh-CN"/>
              </w:rPr>
              <w:t>请</w:t>
            </w:r>
            <w:r w:rsidR="00F82582" w:rsidRPr="00F240B9">
              <w:rPr>
                <w:rFonts w:ascii="MS Mincho" w:eastAsia="MS Mincho" w:hAnsi="MS Mincho" w:cs="MS Mincho" w:hint="eastAsia"/>
                <w:sz w:val="22"/>
                <w:lang w:val="en-US" w:eastAsia="zh-CN"/>
              </w:rPr>
              <w:t>控制在相</w:t>
            </w:r>
            <w:r w:rsidR="00F82582" w:rsidRPr="00F240B9">
              <w:rPr>
                <w:rFonts w:ascii="Microsoft YaHei" w:eastAsia="Microsoft YaHei" w:hAnsi="Microsoft YaHei" w:cs="Microsoft YaHei" w:hint="eastAsia"/>
                <w:sz w:val="22"/>
                <w:lang w:val="en-US" w:eastAsia="zh-CN"/>
              </w:rPr>
              <w:t>应</w:t>
            </w:r>
            <w:r w:rsidR="00F82582" w:rsidRPr="00F240B9">
              <w:rPr>
                <w:rFonts w:ascii="MS Mincho" w:eastAsia="MS Mincho" w:hAnsi="MS Mincho" w:cs="MS Mincho" w:hint="eastAsia"/>
                <w:sz w:val="22"/>
                <w:lang w:val="en-US" w:eastAsia="zh-CN"/>
              </w:rPr>
              <w:t>篇幅以</w:t>
            </w:r>
            <w:r w:rsidR="00F82582" w:rsidRPr="00F240B9">
              <w:rPr>
                <w:rFonts w:eastAsia="MS Mincho" w:cs="MS Mincho"/>
                <w:sz w:val="22"/>
                <w:lang w:val="en-US" w:eastAsia="zh-CN"/>
              </w:rPr>
              <w:t>内</w:t>
            </w:r>
            <w:r w:rsidR="00F82582" w:rsidRPr="00F240B9">
              <w:rPr>
                <w:rFonts w:eastAsia="MS Mincho" w:cs="Times New Roman"/>
                <w:sz w:val="22"/>
                <w:lang w:val="en-US" w:eastAsia="zh-CN"/>
              </w:rPr>
              <w:t>）</w:t>
            </w:r>
          </w:p>
        </w:tc>
      </w:tr>
      <w:tr w:rsidR="004151ED" w:rsidRPr="004B2A79" w14:paraId="49B2A798" w14:textId="77777777" w:rsidTr="004840F0">
        <w:tc>
          <w:tcPr>
            <w:tcW w:w="4533" w:type="dxa"/>
            <w:gridSpan w:val="2"/>
          </w:tcPr>
          <w:p w14:paraId="7E2159AC" w14:textId="77777777" w:rsidR="004151ED" w:rsidRPr="004B2A79" w:rsidRDefault="004151ED" w:rsidP="004151ED">
            <w:pPr>
              <w:spacing w:after="200" w:line="276" w:lineRule="auto"/>
              <w:jc w:val="left"/>
              <w:rPr>
                <w:rFonts w:eastAsia="MS Mincho" w:cs="Times New Roman"/>
                <w:sz w:val="22"/>
                <w:lang w:val="en-US" w:eastAsia="zh-CN"/>
              </w:rPr>
            </w:pPr>
          </w:p>
        </w:tc>
        <w:tc>
          <w:tcPr>
            <w:tcW w:w="4534" w:type="dxa"/>
            <w:gridSpan w:val="2"/>
          </w:tcPr>
          <w:p w14:paraId="607A2A39" w14:textId="77777777" w:rsidR="004151ED" w:rsidRPr="00F240B9" w:rsidRDefault="004151ED" w:rsidP="004151ED">
            <w:pPr>
              <w:spacing w:after="200" w:line="276" w:lineRule="auto"/>
              <w:jc w:val="left"/>
              <w:rPr>
                <w:rFonts w:eastAsia="MS Mincho" w:cs="Times New Roman"/>
                <w:sz w:val="22"/>
                <w:lang w:val="en-US" w:eastAsia="zh-CN"/>
              </w:rPr>
            </w:pPr>
          </w:p>
        </w:tc>
      </w:tr>
      <w:tr w:rsidR="004151ED" w:rsidRPr="004B2A79" w14:paraId="5C583F2C" w14:textId="77777777" w:rsidTr="004840F0">
        <w:tc>
          <w:tcPr>
            <w:tcW w:w="4533" w:type="dxa"/>
            <w:gridSpan w:val="2"/>
            <w:shd w:val="clear" w:color="auto" w:fill="DEEAF6" w:themeFill="accent5" w:themeFillTint="33"/>
          </w:tcPr>
          <w:p w14:paraId="65D458B8"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lastRenderedPageBreak/>
              <w:t>How was it implemented? (250 words or less)</w:t>
            </w:r>
          </w:p>
        </w:tc>
        <w:tc>
          <w:tcPr>
            <w:tcW w:w="4534" w:type="dxa"/>
            <w:gridSpan w:val="2"/>
            <w:shd w:val="clear" w:color="auto" w:fill="ACB9CA" w:themeFill="text2" w:themeFillTint="66"/>
          </w:tcPr>
          <w:p w14:paraId="1E5C7744" w14:textId="387A7D91" w:rsidR="004151ED" w:rsidRPr="00F240B9" w:rsidRDefault="002636AD" w:rsidP="004151ED">
            <w:pPr>
              <w:spacing w:after="200" w:line="276" w:lineRule="auto"/>
              <w:jc w:val="left"/>
              <w:rPr>
                <w:rFonts w:eastAsia="MS Mincho" w:cs="Times New Roman"/>
                <w:sz w:val="22"/>
                <w:lang w:eastAsia="zh-CN"/>
              </w:rPr>
            </w:pPr>
            <w:r w:rsidRPr="00F240B9">
              <w:rPr>
                <w:rFonts w:eastAsia="Microsoft YaHei" w:cs="Microsoft YaHei"/>
                <w:sz w:val="22"/>
                <w:lang w:val="en-US" w:eastAsia="zh-CN"/>
              </w:rPr>
              <w:t>如何实施该创新？</w:t>
            </w:r>
            <w:r w:rsidR="005F4724" w:rsidRPr="00F240B9">
              <w:rPr>
                <w:rFonts w:eastAsia="MS Mincho" w:cs="MS Mincho"/>
                <w:sz w:val="22"/>
                <w:lang w:val="en-US" w:eastAsia="zh-CN"/>
              </w:rPr>
              <w:t>（不超</w:t>
            </w:r>
            <w:r w:rsidR="005F4724" w:rsidRPr="00F240B9">
              <w:rPr>
                <w:rFonts w:ascii="Microsoft YaHei" w:eastAsia="Microsoft YaHei" w:hAnsi="Microsoft YaHei" w:cs="Microsoft YaHei" w:hint="eastAsia"/>
                <w:sz w:val="22"/>
                <w:lang w:val="en-US" w:eastAsia="zh-CN"/>
              </w:rPr>
              <w:t>过</w:t>
            </w:r>
            <w:r w:rsidR="005F4724" w:rsidRPr="00F240B9">
              <w:rPr>
                <w:rFonts w:eastAsia="MS Mincho" w:cs="MS Mincho"/>
                <w:sz w:val="22"/>
                <w:lang w:val="en-US" w:eastAsia="zh-CN"/>
              </w:rPr>
              <w:t>250</w:t>
            </w:r>
            <w:r w:rsidR="005F4724" w:rsidRPr="00F240B9">
              <w:rPr>
                <w:rFonts w:eastAsia="MS Mincho" w:cs="MS Mincho"/>
                <w:sz w:val="22"/>
                <w:lang w:val="en-US" w:eastAsia="zh-CN"/>
              </w:rPr>
              <w:t>个英文</w:t>
            </w:r>
            <w:r w:rsidR="005F4724" w:rsidRPr="00F240B9">
              <w:rPr>
                <w:rFonts w:ascii="Microsoft YaHei" w:eastAsia="Microsoft YaHei" w:hAnsi="Microsoft YaHei" w:cs="Microsoft YaHei" w:hint="eastAsia"/>
                <w:sz w:val="22"/>
                <w:lang w:val="en-US" w:eastAsia="zh-CN"/>
              </w:rPr>
              <w:t>单词</w:t>
            </w:r>
            <w:r w:rsidR="005F4724" w:rsidRPr="00F240B9">
              <w:rPr>
                <w:rFonts w:ascii="MS Mincho" w:eastAsia="MS Mincho" w:hAnsi="MS Mincho" w:cs="MS Mincho" w:hint="eastAsia"/>
                <w:sz w:val="22"/>
                <w:lang w:val="en-US" w:eastAsia="zh-CN"/>
              </w:rPr>
              <w:t>；中文</w:t>
            </w:r>
            <w:r w:rsidR="005F4724" w:rsidRPr="00F240B9">
              <w:rPr>
                <w:rFonts w:ascii="Microsoft YaHei" w:eastAsia="Microsoft YaHei" w:hAnsi="Microsoft YaHei" w:cs="Microsoft YaHei" w:hint="eastAsia"/>
                <w:sz w:val="22"/>
                <w:lang w:val="en-US" w:eastAsia="zh-CN"/>
              </w:rPr>
              <w:t>请</w:t>
            </w:r>
            <w:r w:rsidR="005F4724" w:rsidRPr="00F240B9">
              <w:rPr>
                <w:rFonts w:ascii="MS Mincho" w:eastAsia="MS Mincho" w:hAnsi="MS Mincho" w:cs="MS Mincho" w:hint="eastAsia"/>
                <w:sz w:val="22"/>
                <w:lang w:val="en-US" w:eastAsia="zh-CN"/>
              </w:rPr>
              <w:t>控制在相</w:t>
            </w:r>
            <w:r w:rsidR="005F4724" w:rsidRPr="00F240B9">
              <w:rPr>
                <w:rFonts w:ascii="Microsoft YaHei" w:eastAsia="Microsoft YaHei" w:hAnsi="Microsoft YaHei" w:cs="Microsoft YaHei" w:hint="eastAsia"/>
                <w:sz w:val="22"/>
                <w:lang w:val="en-US" w:eastAsia="zh-CN"/>
              </w:rPr>
              <w:t>应</w:t>
            </w:r>
            <w:r w:rsidR="005F4724" w:rsidRPr="00F240B9">
              <w:rPr>
                <w:rFonts w:ascii="MS Mincho" w:eastAsia="MS Mincho" w:hAnsi="MS Mincho" w:cs="MS Mincho" w:hint="eastAsia"/>
                <w:sz w:val="22"/>
                <w:lang w:val="en-US" w:eastAsia="zh-CN"/>
              </w:rPr>
              <w:t>篇幅以</w:t>
            </w:r>
            <w:r w:rsidR="005F4724" w:rsidRPr="00F240B9">
              <w:rPr>
                <w:rFonts w:eastAsia="MS Mincho" w:cs="MS Mincho"/>
                <w:sz w:val="22"/>
                <w:lang w:val="en-US" w:eastAsia="zh-CN"/>
              </w:rPr>
              <w:t>内</w:t>
            </w:r>
            <w:r w:rsidR="005F4724" w:rsidRPr="00F240B9">
              <w:rPr>
                <w:rFonts w:eastAsia="MS Mincho" w:cs="Times New Roman"/>
                <w:sz w:val="22"/>
                <w:lang w:val="en-US" w:eastAsia="zh-CN"/>
              </w:rPr>
              <w:t>）</w:t>
            </w:r>
          </w:p>
        </w:tc>
      </w:tr>
      <w:tr w:rsidR="004151ED" w:rsidRPr="004B2A79" w14:paraId="57758E14" w14:textId="77777777" w:rsidTr="004840F0">
        <w:tc>
          <w:tcPr>
            <w:tcW w:w="4533" w:type="dxa"/>
            <w:gridSpan w:val="2"/>
          </w:tcPr>
          <w:p w14:paraId="407C6229" w14:textId="77777777" w:rsidR="004151ED" w:rsidRPr="004B2A79" w:rsidRDefault="004151ED" w:rsidP="004151ED">
            <w:pPr>
              <w:spacing w:after="200" w:line="276" w:lineRule="auto"/>
              <w:jc w:val="left"/>
              <w:rPr>
                <w:rFonts w:eastAsia="MS Mincho" w:cs="Times New Roman"/>
                <w:sz w:val="22"/>
                <w:lang w:val="en-US" w:eastAsia="zh-CN"/>
              </w:rPr>
            </w:pPr>
          </w:p>
        </w:tc>
        <w:tc>
          <w:tcPr>
            <w:tcW w:w="4534" w:type="dxa"/>
            <w:gridSpan w:val="2"/>
          </w:tcPr>
          <w:p w14:paraId="7ECE9D4D" w14:textId="77777777" w:rsidR="004151ED" w:rsidRPr="00F240B9" w:rsidRDefault="004151ED" w:rsidP="004151ED">
            <w:pPr>
              <w:spacing w:after="200" w:line="276" w:lineRule="auto"/>
              <w:jc w:val="left"/>
              <w:rPr>
                <w:rFonts w:eastAsia="MS Mincho" w:cs="Times New Roman"/>
                <w:sz w:val="22"/>
                <w:lang w:val="en-US" w:eastAsia="zh-CN"/>
              </w:rPr>
            </w:pPr>
          </w:p>
        </w:tc>
      </w:tr>
      <w:tr w:rsidR="004151ED" w:rsidRPr="004B2A79" w14:paraId="5E8C5F94" w14:textId="77777777" w:rsidTr="004840F0">
        <w:tc>
          <w:tcPr>
            <w:tcW w:w="4533" w:type="dxa"/>
            <w:gridSpan w:val="2"/>
            <w:shd w:val="clear" w:color="auto" w:fill="DEEAF6" w:themeFill="accent5" w:themeFillTint="33"/>
          </w:tcPr>
          <w:p w14:paraId="53D87FE3"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What was the result? (250 words or less)</w:t>
            </w:r>
          </w:p>
        </w:tc>
        <w:tc>
          <w:tcPr>
            <w:tcW w:w="4534" w:type="dxa"/>
            <w:gridSpan w:val="2"/>
            <w:shd w:val="clear" w:color="auto" w:fill="ACB9CA" w:themeFill="text2" w:themeFillTint="66"/>
          </w:tcPr>
          <w:p w14:paraId="33AF1383" w14:textId="2DD1B945" w:rsidR="004151ED" w:rsidRPr="00F240B9" w:rsidRDefault="004151ED" w:rsidP="004151ED">
            <w:pPr>
              <w:spacing w:after="200" w:line="276" w:lineRule="auto"/>
              <w:jc w:val="left"/>
              <w:rPr>
                <w:rFonts w:eastAsia="MS Mincho" w:cs="Times New Roman"/>
                <w:sz w:val="22"/>
                <w:lang w:eastAsia="zh-CN"/>
              </w:rPr>
            </w:pPr>
            <w:r w:rsidRPr="00F240B9">
              <w:rPr>
                <w:rFonts w:eastAsia="MS Mincho" w:cs="Times New Roman"/>
                <w:sz w:val="22"/>
                <w:lang w:val="en-US" w:eastAsia="zh-CN"/>
              </w:rPr>
              <w:t>取得的</w:t>
            </w:r>
            <w:r w:rsidRPr="00F240B9">
              <w:rPr>
                <w:rFonts w:eastAsia="Microsoft YaHei" w:cs="Microsoft YaHei"/>
                <w:sz w:val="22"/>
                <w:lang w:val="en-US" w:eastAsia="zh-CN"/>
              </w:rPr>
              <w:t>结</w:t>
            </w:r>
            <w:r w:rsidRPr="00F240B9">
              <w:rPr>
                <w:rFonts w:eastAsia="MS Mincho" w:cs="MS Mincho"/>
                <w:sz w:val="22"/>
                <w:lang w:val="en-US" w:eastAsia="zh-CN"/>
              </w:rPr>
              <w:t>果</w:t>
            </w:r>
            <w:r w:rsidR="005F4724" w:rsidRPr="00F240B9">
              <w:rPr>
                <w:rFonts w:eastAsia="MS Mincho" w:cs="MS Mincho"/>
                <w:sz w:val="22"/>
                <w:lang w:eastAsia="zh-CN"/>
              </w:rPr>
              <w:t xml:space="preserve">  </w:t>
            </w:r>
            <w:r w:rsidR="005F4724" w:rsidRPr="00F240B9">
              <w:rPr>
                <w:rFonts w:eastAsia="MS Mincho" w:cs="MS Mincho"/>
                <w:sz w:val="22"/>
                <w:lang w:val="en-US" w:eastAsia="zh-CN"/>
              </w:rPr>
              <w:t>（不超</w:t>
            </w:r>
            <w:r w:rsidR="005F4724" w:rsidRPr="00F240B9">
              <w:rPr>
                <w:rFonts w:ascii="Microsoft YaHei" w:eastAsia="Microsoft YaHei" w:hAnsi="Microsoft YaHei" w:cs="Microsoft YaHei" w:hint="eastAsia"/>
                <w:sz w:val="22"/>
                <w:lang w:val="en-US" w:eastAsia="zh-CN"/>
              </w:rPr>
              <w:t>过</w:t>
            </w:r>
            <w:r w:rsidR="005F4724" w:rsidRPr="00F240B9">
              <w:rPr>
                <w:rFonts w:eastAsia="MS Mincho" w:cs="MS Mincho"/>
                <w:sz w:val="22"/>
                <w:lang w:val="en-US" w:eastAsia="zh-CN"/>
              </w:rPr>
              <w:t>250</w:t>
            </w:r>
            <w:r w:rsidR="005F4724" w:rsidRPr="00F240B9">
              <w:rPr>
                <w:rFonts w:eastAsia="MS Mincho" w:cs="MS Mincho"/>
                <w:sz w:val="22"/>
                <w:lang w:val="en-US" w:eastAsia="zh-CN"/>
              </w:rPr>
              <w:t>个英文</w:t>
            </w:r>
            <w:r w:rsidR="005F4724" w:rsidRPr="00F240B9">
              <w:rPr>
                <w:rFonts w:ascii="Microsoft YaHei" w:eastAsia="Microsoft YaHei" w:hAnsi="Microsoft YaHei" w:cs="Microsoft YaHei" w:hint="eastAsia"/>
                <w:sz w:val="22"/>
                <w:lang w:val="en-US" w:eastAsia="zh-CN"/>
              </w:rPr>
              <w:t>单词</w:t>
            </w:r>
            <w:r w:rsidR="005F4724" w:rsidRPr="00F240B9">
              <w:rPr>
                <w:rFonts w:ascii="MS Mincho" w:eastAsia="MS Mincho" w:hAnsi="MS Mincho" w:cs="MS Mincho" w:hint="eastAsia"/>
                <w:sz w:val="22"/>
                <w:lang w:val="en-US" w:eastAsia="zh-CN"/>
              </w:rPr>
              <w:t>；中文</w:t>
            </w:r>
            <w:r w:rsidR="005F4724" w:rsidRPr="00F240B9">
              <w:rPr>
                <w:rFonts w:ascii="Microsoft YaHei" w:eastAsia="Microsoft YaHei" w:hAnsi="Microsoft YaHei" w:cs="Microsoft YaHei" w:hint="eastAsia"/>
                <w:sz w:val="22"/>
                <w:lang w:val="en-US" w:eastAsia="zh-CN"/>
              </w:rPr>
              <w:t>请</w:t>
            </w:r>
            <w:r w:rsidR="005F4724" w:rsidRPr="00F240B9">
              <w:rPr>
                <w:rFonts w:ascii="MS Mincho" w:eastAsia="MS Mincho" w:hAnsi="MS Mincho" w:cs="MS Mincho" w:hint="eastAsia"/>
                <w:sz w:val="22"/>
                <w:lang w:val="en-US" w:eastAsia="zh-CN"/>
              </w:rPr>
              <w:t>控制在相</w:t>
            </w:r>
            <w:r w:rsidR="005F4724" w:rsidRPr="00F240B9">
              <w:rPr>
                <w:rFonts w:ascii="Microsoft YaHei" w:eastAsia="Microsoft YaHei" w:hAnsi="Microsoft YaHei" w:cs="Microsoft YaHei" w:hint="eastAsia"/>
                <w:sz w:val="22"/>
                <w:lang w:val="en-US" w:eastAsia="zh-CN"/>
              </w:rPr>
              <w:t>应</w:t>
            </w:r>
            <w:r w:rsidR="005F4724" w:rsidRPr="00F240B9">
              <w:rPr>
                <w:rFonts w:ascii="MS Mincho" w:eastAsia="MS Mincho" w:hAnsi="MS Mincho" w:cs="MS Mincho" w:hint="eastAsia"/>
                <w:sz w:val="22"/>
                <w:lang w:val="en-US" w:eastAsia="zh-CN"/>
              </w:rPr>
              <w:t>篇幅以</w:t>
            </w:r>
            <w:r w:rsidR="005F4724" w:rsidRPr="00F240B9">
              <w:rPr>
                <w:rFonts w:eastAsia="MS Mincho" w:cs="MS Mincho"/>
                <w:sz w:val="22"/>
                <w:lang w:val="en-US" w:eastAsia="zh-CN"/>
              </w:rPr>
              <w:t>内</w:t>
            </w:r>
            <w:r w:rsidR="005F4724" w:rsidRPr="00F240B9">
              <w:rPr>
                <w:rFonts w:eastAsia="MS Mincho" w:cs="Times New Roman"/>
                <w:sz w:val="22"/>
                <w:lang w:val="en-US" w:eastAsia="zh-CN"/>
              </w:rPr>
              <w:t>）</w:t>
            </w:r>
          </w:p>
        </w:tc>
      </w:tr>
      <w:tr w:rsidR="004151ED" w:rsidRPr="004B2A79" w14:paraId="2727300C" w14:textId="77777777" w:rsidTr="004840F0">
        <w:tc>
          <w:tcPr>
            <w:tcW w:w="4533" w:type="dxa"/>
            <w:gridSpan w:val="2"/>
          </w:tcPr>
          <w:p w14:paraId="4A3BAC8C" w14:textId="77777777" w:rsidR="004151ED" w:rsidRPr="004B2A79" w:rsidRDefault="004151ED" w:rsidP="004151ED">
            <w:pPr>
              <w:spacing w:after="200" w:line="276" w:lineRule="auto"/>
              <w:jc w:val="left"/>
              <w:rPr>
                <w:rFonts w:eastAsia="MS Mincho" w:cs="Times New Roman"/>
                <w:sz w:val="22"/>
                <w:lang w:val="en-US" w:eastAsia="zh-CN"/>
              </w:rPr>
            </w:pPr>
          </w:p>
        </w:tc>
        <w:tc>
          <w:tcPr>
            <w:tcW w:w="4534" w:type="dxa"/>
            <w:gridSpan w:val="2"/>
          </w:tcPr>
          <w:p w14:paraId="6E575365" w14:textId="77777777" w:rsidR="004151ED" w:rsidRPr="00F240B9" w:rsidRDefault="004151ED" w:rsidP="004151ED">
            <w:pPr>
              <w:spacing w:after="200" w:line="276" w:lineRule="auto"/>
              <w:jc w:val="left"/>
              <w:rPr>
                <w:rFonts w:eastAsia="MS Mincho" w:cs="Times New Roman"/>
                <w:sz w:val="22"/>
                <w:lang w:val="en-US" w:eastAsia="zh-CN"/>
              </w:rPr>
            </w:pPr>
          </w:p>
        </w:tc>
      </w:tr>
      <w:tr w:rsidR="004151ED" w:rsidRPr="004B2A79" w14:paraId="5A2052E6" w14:textId="77777777" w:rsidTr="004840F0">
        <w:tc>
          <w:tcPr>
            <w:tcW w:w="4533" w:type="dxa"/>
            <w:gridSpan w:val="2"/>
            <w:shd w:val="clear" w:color="auto" w:fill="DEEAF6" w:themeFill="accent5" w:themeFillTint="33"/>
          </w:tcPr>
          <w:p w14:paraId="256AF4A2"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Conclusion / any other comments (250 words or less)</w:t>
            </w:r>
          </w:p>
        </w:tc>
        <w:tc>
          <w:tcPr>
            <w:tcW w:w="4534" w:type="dxa"/>
            <w:gridSpan w:val="2"/>
            <w:shd w:val="clear" w:color="auto" w:fill="ACB9CA" w:themeFill="text2" w:themeFillTint="66"/>
          </w:tcPr>
          <w:p w14:paraId="1337AE24" w14:textId="27EE9353" w:rsidR="004151ED" w:rsidRPr="00F240B9" w:rsidRDefault="004151ED" w:rsidP="004151ED">
            <w:pPr>
              <w:spacing w:after="200" w:line="276" w:lineRule="auto"/>
              <w:jc w:val="left"/>
              <w:rPr>
                <w:rFonts w:eastAsia="MS Mincho" w:cs="Times New Roman"/>
                <w:sz w:val="22"/>
                <w:lang w:eastAsia="zh-CN"/>
              </w:rPr>
            </w:pPr>
            <w:r w:rsidRPr="00F240B9">
              <w:rPr>
                <w:rFonts w:eastAsia="Microsoft YaHei" w:cs="Microsoft YaHei"/>
                <w:sz w:val="22"/>
                <w:lang w:val="en-US" w:eastAsia="zh-CN"/>
              </w:rPr>
              <w:t>结论</w:t>
            </w:r>
            <w:r w:rsidRPr="00F240B9">
              <w:rPr>
                <w:rFonts w:eastAsia="MS Mincho" w:cs="Times New Roman"/>
                <w:sz w:val="22"/>
                <w:lang w:val="en-US" w:eastAsia="zh-CN"/>
              </w:rPr>
              <w:t xml:space="preserve"> / </w:t>
            </w:r>
            <w:r w:rsidR="00F240B9" w:rsidRPr="00F240B9">
              <w:rPr>
                <w:rFonts w:ascii="Microsoft YaHei" w:eastAsia="Microsoft YaHei" w:hAnsi="Microsoft YaHei" w:cs="Microsoft YaHei" w:hint="eastAsia"/>
                <w:sz w:val="22"/>
                <w:lang w:eastAsia="zh-CN"/>
              </w:rPr>
              <w:t>其他补充说</w:t>
            </w:r>
            <w:r w:rsidR="00F240B9" w:rsidRPr="00F240B9">
              <w:rPr>
                <w:rFonts w:ascii="SimSun" w:eastAsia="SimSun" w:hAnsi="SimSun" w:cs="SimSun" w:hint="eastAsia"/>
                <w:sz w:val="22"/>
                <w:lang w:eastAsia="zh-CN"/>
              </w:rPr>
              <w:t>明</w:t>
            </w:r>
            <w:r w:rsidR="00025F7B" w:rsidRPr="00F240B9">
              <w:rPr>
                <w:rFonts w:eastAsia="MS Mincho" w:cs="MS Mincho"/>
                <w:sz w:val="22"/>
                <w:lang w:val="en-US" w:eastAsia="zh-CN"/>
              </w:rPr>
              <w:t>（不超</w:t>
            </w:r>
            <w:r w:rsidR="00025F7B" w:rsidRPr="00F240B9">
              <w:rPr>
                <w:rFonts w:ascii="Microsoft YaHei" w:eastAsia="Microsoft YaHei" w:hAnsi="Microsoft YaHei" w:cs="Microsoft YaHei" w:hint="eastAsia"/>
                <w:sz w:val="22"/>
                <w:lang w:val="en-US" w:eastAsia="zh-CN"/>
              </w:rPr>
              <w:t>过</w:t>
            </w:r>
            <w:r w:rsidR="00025F7B" w:rsidRPr="00F240B9">
              <w:rPr>
                <w:rFonts w:eastAsia="MS Mincho" w:cs="MS Mincho"/>
                <w:sz w:val="22"/>
                <w:lang w:val="en-US" w:eastAsia="zh-CN"/>
              </w:rPr>
              <w:t>250</w:t>
            </w:r>
            <w:r w:rsidR="00025F7B" w:rsidRPr="00F240B9">
              <w:rPr>
                <w:rFonts w:eastAsia="MS Mincho" w:cs="MS Mincho"/>
                <w:sz w:val="22"/>
                <w:lang w:val="en-US" w:eastAsia="zh-CN"/>
              </w:rPr>
              <w:t>个英文</w:t>
            </w:r>
            <w:r w:rsidR="00025F7B" w:rsidRPr="00F240B9">
              <w:rPr>
                <w:rFonts w:ascii="Microsoft YaHei" w:eastAsia="Microsoft YaHei" w:hAnsi="Microsoft YaHei" w:cs="Microsoft YaHei" w:hint="eastAsia"/>
                <w:sz w:val="22"/>
                <w:lang w:val="en-US" w:eastAsia="zh-CN"/>
              </w:rPr>
              <w:t>单词</w:t>
            </w:r>
            <w:r w:rsidR="00025F7B" w:rsidRPr="00F240B9">
              <w:rPr>
                <w:rFonts w:ascii="MS Mincho" w:eastAsia="MS Mincho" w:hAnsi="MS Mincho" w:cs="MS Mincho" w:hint="eastAsia"/>
                <w:sz w:val="22"/>
                <w:lang w:val="en-US" w:eastAsia="zh-CN"/>
              </w:rPr>
              <w:t>；中文</w:t>
            </w:r>
            <w:r w:rsidR="00025F7B" w:rsidRPr="00F240B9">
              <w:rPr>
                <w:rFonts w:ascii="Microsoft YaHei" w:eastAsia="Microsoft YaHei" w:hAnsi="Microsoft YaHei" w:cs="Microsoft YaHei" w:hint="eastAsia"/>
                <w:sz w:val="22"/>
                <w:lang w:val="en-US" w:eastAsia="zh-CN"/>
              </w:rPr>
              <w:t>请</w:t>
            </w:r>
            <w:r w:rsidR="00025F7B" w:rsidRPr="00F240B9">
              <w:rPr>
                <w:rFonts w:ascii="MS Mincho" w:eastAsia="MS Mincho" w:hAnsi="MS Mincho" w:cs="MS Mincho" w:hint="eastAsia"/>
                <w:sz w:val="22"/>
                <w:lang w:val="en-US" w:eastAsia="zh-CN"/>
              </w:rPr>
              <w:t>控制在相</w:t>
            </w:r>
            <w:r w:rsidR="00025F7B" w:rsidRPr="00F240B9">
              <w:rPr>
                <w:rFonts w:ascii="Microsoft YaHei" w:eastAsia="Microsoft YaHei" w:hAnsi="Microsoft YaHei" w:cs="Microsoft YaHei" w:hint="eastAsia"/>
                <w:sz w:val="22"/>
                <w:lang w:val="en-US" w:eastAsia="zh-CN"/>
              </w:rPr>
              <w:t>应</w:t>
            </w:r>
            <w:r w:rsidR="00025F7B" w:rsidRPr="00F240B9">
              <w:rPr>
                <w:rFonts w:ascii="MS Mincho" w:eastAsia="MS Mincho" w:hAnsi="MS Mincho" w:cs="MS Mincho" w:hint="eastAsia"/>
                <w:sz w:val="22"/>
                <w:lang w:val="en-US" w:eastAsia="zh-CN"/>
              </w:rPr>
              <w:t>篇幅以</w:t>
            </w:r>
            <w:r w:rsidR="00025F7B" w:rsidRPr="00F240B9">
              <w:rPr>
                <w:rFonts w:eastAsia="MS Mincho" w:cs="MS Mincho"/>
                <w:sz w:val="22"/>
                <w:lang w:val="en-US" w:eastAsia="zh-CN"/>
              </w:rPr>
              <w:t>内</w:t>
            </w:r>
            <w:r w:rsidR="00025F7B" w:rsidRPr="00F240B9">
              <w:rPr>
                <w:rFonts w:eastAsia="MS Mincho" w:cs="Times New Roman"/>
                <w:sz w:val="22"/>
                <w:lang w:val="en-US" w:eastAsia="zh-CN"/>
              </w:rPr>
              <w:t>）</w:t>
            </w:r>
          </w:p>
        </w:tc>
      </w:tr>
      <w:tr w:rsidR="004151ED" w:rsidRPr="004B2A79" w14:paraId="7C81E021" w14:textId="77777777" w:rsidTr="004840F0">
        <w:tc>
          <w:tcPr>
            <w:tcW w:w="4533" w:type="dxa"/>
            <w:gridSpan w:val="2"/>
          </w:tcPr>
          <w:p w14:paraId="251927C2" w14:textId="77777777" w:rsidR="004151ED" w:rsidRPr="004B2A79" w:rsidRDefault="004151ED" w:rsidP="004151ED">
            <w:pPr>
              <w:spacing w:after="200" w:line="276" w:lineRule="auto"/>
              <w:jc w:val="left"/>
              <w:rPr>
                <w:rFonts w:eastAsia="MS Mincho" w:cs="Times New Roman"/>
                <w:sz w:val="22"/>
                <w:lang w:val="en-US" w:eastAsia="zh-CN"/>
              </w:rPr>
            </w:pPr>
          </w:p>
        </w:tc>
        <w:tc>
          <w:tcPr>
            <w:tcW w:w="4534" w:type="dxa"/>
            <w:gridSpan w:val="2"/>
          </w:tcPr>
          <w:p w14:paraId="51170E06" w14:textId="77777777" w:rsidR="004151ED" w:rsidRPr="00F240B9" w:rsidRDefault="004151ED" w:rsidP="004151ED">
            <w:pPr>
              <w:spacing w:after="200" w:line="276" w:lineRule="auto"/>
              <w:jc w:val="left"/>
              <w:rPr>
                <w:rFonts w:eastAsia="MS Mincho" w:cs="Times New Roman"/>
                <w:sz w:val="22"/>
                <w:lang w:val="en-US" w:eastAsia="zh-CN"/>
              </w:rPr>
            </w:pPr>
          </w:p>
        </w:tc>
      </w:tr>
      <w:tr w:rsidR="004151ED" w:rsidRPr="004B2A79" w14:paraId="134A7CF2" w14:textId="77777777" w:rsidTr="004840F0">
        <w:tc>
          <w:tcPr>
            <w:tcW w:w="4533" w:type="dxa"/>
            <w:gridSpan w:val="2"/>
            <w:shd w:val="clear" w:color="auto" w:fill="DEEAF6" w:themeFill="accent5" w:themeFillTint="33"/>
          </w:tcPr>
          <w:p w14:paraId="1D805E08"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Everyone loves pictures and video. Include at least one high</w:t>
            </w:r>
            <w:r w:rsidRPr="004B2A79">
              <w:rPr>
                <w:rFonts w:ascii="Cambria Math" w:eastAsia="MS Mincho" w:hAnsi="Cambria Math" w:cs="Cambria Math"/>
                <w:sz w:val="22"/>
                <w:lang w:val="en-US"/>
              </w:rPr>
              <w:t>‑</w:t>
            </w:r>
            <w:r w:rsidRPr="004B2A79">
              <w:rPr>
                <w:rFonts w:eastAsia="MS Mincho" w:cs="Times New Roman"/>
                <w:sz w:val="22"/>
                <w:lang w:val="en-US"/>
              </w:rPr>
              <w:t>resolution picture that shows your innovation. If you have video, include a link. Don</w:t>
            </w:r>
            <w:r w:rsidRPr="004B2A79">
              <w:rPr>
                <w:rFonts w:eastAsia="MS Mincho" w:cs="Aptos"/>
                <w:sz w:val="22"/>
                <w:lang w:val="en-US"/>
              </w:rPr>
              <w:t>’</w:t>
            </w:r>
            <w:r w:rsidRPr="004B2A79">
              <w:rPr>
                <w:rFonts w:eastAsia="MS Mincho" w:cs="Times New Roman"/>
                <w:sz w:val="22"/>
                <w:lang w:val="en-US"/>
              </w:rPr>
              <w:t>t forget your company logo.</w:t>
            </w:r>
          </w:p>
        </w:tc>
        <w:tc>
          <w:tcPr>
            <w:tcW w:w="4534" w:type="dxa"/>
            <w:gridSpan w:val="2"/>
            <w:shd w:val="clear" w:color="auto" w:fill="ACB9CA" w:themeFill="text2" w:themeFillTint="66"/>
          </w:tcPr>
          <w:p w14:paraId="60A41F1D" w14:textId="77777777" w:rsidR="004151ED" w:rsidRPr="00F240B9" w:rsidRDefault="004151ED" w:rsidP="004151ED">
            <w:pPr>
              <w:spacing w:after="200" w:line="276" w:lineRule="auto"/>
              <w:jc w:val="left"/>
              <w:rPr>
                <w:rFonts w:eastAsia="MS Mincho" w:cs="Times New Roman"/>
                <w:sz w:val="22"/>
                <w:lang w:val="en-US" w:eastAsia="zh-CN"/>
              </w:rPr>
            </w:pPr>
            <w:r w:rsidRPr="00F240B9">
              <w:rPr>
                <w:rFonts w:eastAsia="MS Mincho" w:cs="Times New Roman"/>
                <w:sz w:val="22"/>
                <w:lang w:val="en-US" w:eastAsia="zh-CN"/>
              </w:rPr>
              <w:t>图片和视频有助于更好地展示您的创新。请至少提供一张能够展示您创新成果的高分辨率图片。如有视频，请提供链接。另外，请附上贵公司的标志。</w:t>
            </w:r>
          </w:p>
        </w:tc>
      </w:tr>
      <w:tr w:rsidR="004151ED" w:rsidRPr="004B2A79" w14:paraId="6D902AF4" w14:textId="77777777" w:rsidTr="004840F0">
        <w:tc>
          <w:tcPr>
            <w:tcW w:w="4533" w:type="dxa"/>
            <w:gridSpan w:val="2"/>
          </w:tcPr>
          <w:p w14:paraId="2BA8087D" w14:textId="77777777" w:rsidR="004151ED" w:rsidRPr="004B2A79" w:rsidRDefault="004151ED" w:rsidP="004151ED">
            <w:pPr>
              <w:spacing w:after="200" w:line="276" w:lineRule="auto"/>
              <w:jc w:val="left"/>
              <w:rPr>
                <w:rFonts w:eastAsia="MS Mincho" w:cs="Times New Roman"/>
                <w:sz w:val="22"/>
                <w:lang w:val="en-US" w:eastAsia="zh-CN"/>
              </w:rPr>
            </w:pPr>
          </w:p>
        </w:tc>
        <w:tc>
          <w:tcPr>
            <w:tcW w:w="4534" w:type="dxa"/>
            <w:gridSpan w:val="2"/>
          </w:tcPr>
          <w:p w14:paraId="685A5C34" w14:textId="77777777" w:rsidR="004151ED" w:rsidRPr="00F240B9" w:rsidRDefault="004151ED" w:rsidP="004151ED">
            <w:pPr>
              <w:spacing w:after="200" w:line="276" w:lineRule="auto"/>
              <w:jc w:val="left"/>
              <w:rPr>
                <w:rFonts w:eastAsia="MS Mincho" w:cs="Times New Roman"/>
                <w:sz w:val="22"/>
                <w:lang w:val="en-US" w:eastAsia="zh-CN"/>
              </w:rPr>
            </w:pPr>
          </w:p>
        </w:tc>
      </w:tr>
      <w:tr w:rsidR="004151ED" w:rsidRPr="004B2A79" w14:paraId="3BD9ACE8" w14:textId="77777777" w:rsidTr="004840F0">
        <w:tc>
          <w:tcPr>
            <w:tcW w:w="4533" w:type="dxa"/>
            <w:gridSpan w:val="2"/>
            <w:tcBorders>
              <w:bottom w:val="single" w:sz="4" w:space="0" w:color="auto"/>
            </w:tcBorders>
            <w:shd w:val="clear" w:color="auto" w:fill="DEEAF6" w:themeFill="accent5" w:themeFillTint="33"/>
          </w:tcPr>
          <w:p w14:paraId="4ECCBA57"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The legal bit... Please give us permission to use and promote your work.</w:t>
            </w:r>
            <w:r w:rsidRPr="004B2A79">
              <w:rPr>
                <w:rFonts w:eastAsia="MS Mincho" w:cs="Times New Roman"/>
                <w:sz w:val="22"/>
                <w:lang w:val="en-US"/>
              </w:rPr>
              <w:br/>
              <w:t xml:space="preserve">Name:    </w:t>
            </w:r>
          </w:p>
          <w:p w14:paraId="1F15846F"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 xml:space="preserve">Date:    </w:t>
            </w:r>
          </w:p>
          <w:p w14:paraId="17864E39" w14:textId="77777777"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Signed:</w:t>
            </w:r>
          </w:p>
        </w:tc>
        <w:tc>
          <w:tcPr>
            <w:tcW w:w="4534" w:type="dxa"/>
            <w:gridSpan w:val="2"/>
            <w:tcBorders>
              <w:bottom w:val="single" w:sz="4" w:space="0" w:color="auto"/>
            </w:tcBorders>
            <w:shd w:val="clear" w:color="auto" w:fill="ACB9CA" w:themeFill="text2" w:themeFillTint="66"/>
          </w:tcPr>
          <w:p w14:paraId="1673A784" w14:textId="77777777" w:rsidR="004151ED" w:rsidRPr="00F240B9" w:rsidRDefault="004151ED" w:rsidP="004151ED">
            <w:pPr>
              <w:spacing w:after="200" w:line="276" w:lineRule="auto"/>
              <w:jc w:val="left"/>
              <w:rPr>
                <w:rFonts w:eastAsia="MS Mincho" w:cs="Times New Roman"/>
                <w:sz w:val="22"/>
                <w:lang w:val="en-US"/>
              </w:rPr>
            </w:pPr>
            <w:r w:rsidRPr="00F240B9">
              <w:rPr>
                <w:rFonts w:eastAsia="MS Mincho" w:cs="Times New Roman"/>
                <w:sz w:val="22"/>
                <w:lang w:val="en-US" w:eastAsia="zh-CN"/>
              </w:rPr>
              <w:t>法律声明：请允许我们使用并推广您的创新成果。</w:t>
            </w:r>
            <w:r w:rsidRPr="00F240B9">
              <w:rPr>
                <w:rFonts w:eastAsia="MS Mincho" w:cs="Times New Roman"/>
                <w:sz w:val="22"/>
                <w:lang w:val="en-US" w:eastAsia="zh-CN"/>
              </w:rPr>
              <w:br/>
            </w:r>
            <w:r w:rsidRPr="00F240B9">
              <w:rPr>
                <w:rFonts w:eastAsia="MS Mincho" w:cs="Times New Roman"/>
                <w:sz w:val="22"/>
                <w:lang w:val="en-US" w:eastAsia="zh-CN"/>
              </w:rPr>
              <w:t>姓名：</w:t>
            </w:r>
            <w:r w:rsidRPr="00F240B9">
              <w:rPr>
                <w:rFonts w:eastAsia="MS Mincho" w:cs="Times New Roman"/>
                <w:sz w:val="22"/>
                <w:lang w:val="en-US" w:eastAsia="zh-CN"/>
              </w:rPr>
              <w:t xml:space="preserve">    </w:t>
            </w:r>
          </w:p>
          <w:p w14:paraId="6DEE3F61" w14:textId="77777777" w:rsidR="004151ED" w:rsidRPr="00F240B9" w:rsidRDefault="004151ED" w:rsidP="004151ED">
            <w:pPr>
              <w:spacing w:after="200" w:line="276" w:lineRule="auto"/>
              <w:jc w:val="left"/>
              <w:rPr>
                <w:rFonts w:eastAsia="MS Mincho" w:cs="Times New Roman"/>
                <w:sz w:val="22"/>
                <w:lang w:val="en-US"/>
              </w:rPr>
            </w:pPr>
            <w:proofErr w:type="spellStart"/>
            <w:r w:rsidRPr="00F240B9">
              <w:rPr>
                <w:rFonts w:eastAsia="MS Mincho" w:cs="Times New Roman"/>
                <w:sz w:val="22"/>
                <w:lang w:val="en-US"/>
              </w:rPr>
              <w:t>日期</w:t>
            </w:r>
            <w:proofErr w:type="spellEnd"/>
            <w:r w:rsidRPr="00F240B9">
              <w:rPr>
                <w:rFonts w:eastAsia="MS Mincho" w:cs="Times New Roman"/>
                <w:sz w:val="22"/>
                <w:lang w:val="en-US"/>
              </w:rPr>
              <w:t>：</w:t>
            </w:r>
            <w:r w:rsidRPr="00F240B9">
              <w:rPr>
                <w:rFonts w:eastAsia="MS Mincho" w:cs="Times New Roman"/>
                <w:sz w:val="22"/>
                <w:lang w:val="en-US"/>
              </w:rPr>
              <w:t xml:space="preserve">   </w:t>
            </w:r>
          </w:p>
          <w:p w14:paraId="68025091" w14:textId="77777777" w:rsidR="004151ED" w:rsidRPr="00F240B9" w:rsidRDefault="004151ED" w:rsidP="004151ED">
            <w:pPr>
              <w:spacing w:after="200" w:line="276" w:lineRule="auto"/>
              <w:jc w:val="left"/>
              <w:rPr>
                <w:rFonts w:eastAsia="MS Mincho" w:cs="Times New Roman"/>
                <w:sz w:val="22"/>
                <w:lang w:val="en-US"/>
              </w:rPr>
            </w:pPr>
            <w:r w:rsidRPr="00F240B9">
              <w:rPr>
                <w:rFonts w:eastAsia="MS Mincho" w:cs="Times New Roman"/>
                <w:sz w:val="22"/>
                <w:lang w:val="en-US"/>
              </w:rPr>
              <w:t xml:space="preserve"> </w:t>
            </w:r>
            <w:proofErr w:type="spellStart"/>
            <w:r w:rsidRPr="00F240B9">
              <w:rPr>
                <w:rFonts w:eastAsia="Microsoft YaHei" w:cs="Microsoft YaHei"/>
                <w:sz w:val="22"/>
                <w:lang w:val="en-US"/>
              </w:rPr>
              <w:t>签</w:t>
            </w:r>
            <w:r w:rsidRPr="00F240B9">
              <w:rPr>
                <w:rFonts w:eastAsia="MS Mincho" w:cs="MS Mincho"/>
                <w:sz w:val="22"/>
                <w:lang w:val="en-US"/>
              </w:rPr>
              <w:t>名</w:t>
            </w:r>
            <w:proofErr w:type="spellEnd"/>
            <w:r w:rsidRPr="00F240B9">
              <w:rPr>
                <w:rFonts w:eastAsia="MS Mincho" w:cs="MS Mincho"/>
                <w:sz w:val="22"/>
                <w:lang w:val="en-US"/>
              </w:rPr>
              <w:t>：</w:t>
            </w:r>
          </w:p>
        </w:tc>
      </w:tr>
      <w:tr w:rsidR="004151ED" w:rsidRPr="004B2A79" w14:paraId="4423A8E3" w14:textId="77777777" w:rsidTr="004840F0">
        <w:tc>
          <w:tcPr>
            <w:tcW w:w="4533" w:type="dxa"/>
            <w:gridSpan w:val="2"/>
            <w:tcBorders>
              <w:left w:val="nil"/>
              <w:right w:val="nil"/>
            </w:tcBorders>
          </w:tcPr>
          <w:p w14:paraId="28CB1F24" w14:textId="77777777" w:rsidR="004151ED" w:rsidRPr="004B2A79" w:rsidRDefault="004151ED" w:rsidP="004151ED">
            <w:pPr>
              <w:spacing w:after="200" w:line="276" w:lineRule="auto"/>
              <w:jc w:val="left"/>
              <w:rPr>
                <w:rFonts w:eastAsia="MS Mincho" w:cs="Times New Roman"/>
                <w:sz w:val="22"/>
                <w:lang w:val="en-US"/>
              </w:rPr>
            </w:pPr>
          </w:p>
        </w:tc>
        <w:tc>
          <w:tcPr>
            <w:tcW w:w="4534" w:type="dxa"/>
            <w:gridSpan w:val="2"/>
            <w:tcBorders>
              <w:left w:val="nil"/>
              <w:right w:val="nil"/>
            </w:tcBorders>
          </w:tcPr>
          <w:p w14:paraId="13768046" w14:textId="77777777" w:rsidR="004151ED" w:rsidRPr="00F240B9" w:rsidRDefault="004151ED" w:rsidP="004151ED">
            <w:pPr>
              <w:spacing w:after="200" w:line="276" w:lineRule="auto"/>
              <w:jc w:val="left"/>
              <w:rPr>
                <w:rFonts w:eastAsia="MS Mincho" w:cs="Times New Roman"/>
                <w:sz w:val="22"/>
                <w:lang w:val="en-US"/>
              </w:rPr>
            </w:pPr>
          </w:p>
        </w:tc>
      </w:tr>
      <w:tr w:rsidR="004151ED" w:rsidRPr="004B2A79" w14:paraId="5B676A6F" w14:textId="77777777" w:rsidTr="004840F0">
        <w:tc>
          <w:tcPr>
            <w:tcW w:w="4533" w:type="dxa"/>
            <w:gridSpan w:val="2"/>
          </w:tcPr>
          <w:p w14:paraId="697A1704" w14:textId="0948A64B" w:rsidR="00772BEF"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 xml:space="preserve">Innovation in Safety Award at The Safety Village </w:t>
            </w:r>
            <w:r w:rsidR="00D870A0">
              <w:rPr>
                <w:rFonts w:eastAsia="MS Mincho" w:cs="Times New Roman"/>
                <w:sz w:val="22"/>
                <w:lang w:val="en-US"/>
              </w:rPr>
              <w:t>-</w:t>
            </w:r>
            <w:r w:rsidRPr="004B2A79">
              <w:rPr>
                <w:rFonts w:eastAsia="MS Mincho" w:cs="Times New Roman"/>
                <w:sz w:val="22"/>
                <w:lang w:val="en-US"/>
              </w:rPr>
              <w:t xml:space="preserve"> TOC Europe 2027. </w:t>
            </w:r>
          </w:p>
          <w:p w14:paraId="2712F3CB" w14:textId="6E517AE9" w:rsidR="004151ED" w:rsidRPr="004B2A79" w:rsidRDefault="004151ED" w:rsidP="004151ED">
            <w:pPr>
              <w:spacing w:after="200" w:line="276" w:lineRule="auto"/>
              <w:jc w:val="left"/>
              <w:rPr>
                <w:rFonts w:eastAsia="MS Mincho" w:cs="Times New Roman"/>
                <w:sz w:val="22"/>
                <w:lang w:val="en-US"/>
              </w:rPr>
            </w:pPr>
            <w:r w:rsidRPr="004B2A79">
              <w:rPr>
                <w:rFonts w:eastAsia="MS Mincho" w:cs="Times New Roman"/>
                <w:sz w:val="22"/>
                <w:lang w:val="en-US"/>
              </w:rPr>
              <w:t xml:space="preserve">Tick if happy to be contacted about exhibiting/speaking. </w:t>
            </w:r>
            <w:sdt>
              <w:sdtPr>
                <w:rPr>
                  <w:rFonts w:eastAsia="MS Mincho" w:cs="Times New Roman"/>
                  <w:sz w:val="32"/>
                  <w:szCs w:val="32"/>
                  <w:lang w:val="en-US" w:eastAsia="zh-CN"/>
                </w:rPr>
                <w:id w:val="-1211493294"/>
                <w14:checkbox>
                  <w14:checked w14:val="0"/>
                  <w14:checkedState w14:val="2612" w14:font="MS Gothic"/>
                  <w14:uncheckedState w14:val="2610" w14:font="MS Gothic"/>
                </w14:checkbox>
              </w:sdtPr>
              <w:sdtContent>
                <w:r w:rsidR="004579BD" w:rsidRPr="004579BD">
                  <w:rPr>
                    <w:rFonts w:ascii="MS Gothic" w:eastAsia="MS Gothic" w:hAnsi="MS Gothic" w:cs="Times New Roman" w:hint="eastAsia"/>
                    <w:sz w:val="32"/>
                    <w:szCs w:val="32"/>
                    <w:lang w:val="en-US" w:eastAsia="zh-CN"/>
                  </w:rPr>
                  <w:t>☐</w:t>
                </w:r>
              </w:sdtContent>
            </w:sdt>
          </w:p>
        </w:tc>
        <w:tc>
          <w:tcPr>
            <w:tcW w:w="4534" w:type="dxa"/>
            <w:gridSpan w:val="2"/>
            <w:shd w:val="clear" w:color="auto" w:fill="ACB9CA" w:themeFill="text2" w:themeFillTint="66"/>
          </w:tcPr>
          <w:p w14:paraId="109DE2F7" w14:textId="4E142E0C" w:rsidR="00772BEF" w:rsidRPr="00F240B9" w:rsidRDefault="00B329EB" w:rsidP="004151ED">
            <w:pPr>
              <w:spacing w:after="200" w:line="276" w:lineRule="auto"/>
              <w:jc w:val="left"/>
              <w:rPr>
                <w:rFonts w:eastAsia="MS Mincho" w:cs="Times New Roman"/>
                <w:sz w:val="22"/>
                <w:lang w:eastAsia="zh-CN"/>
              </w:rPr>
            </w:pPr>
            <w:r w:rsidRPr="00B329EB">
              <w:rPr>
                <w:rFonts w:eastAsia="MS Mincho" w:cs="Times New Roman"/>
                <w:sz w:val="22"/>
                <w:lang w:eastAsia="zh-CN"/>
              </w:rPr>
              <w:t>安全</w:t>
            </w:r>
            <w:r w:rsidRPr="00B329EB">
              <w:rPr>
                <w:rFonts w:ascii="Microsoft YaHei" w:eastAsia="Microsoft YaHei" w:hAnsi="Microsoft YaHei" w:cs="Microsoft YaHei" w:hint="eastAsia"/>
                <w:sz w:val="22"/>
                <w:lang w:eastAsia="zh-CN"/>
              </w:rPr>
              <w:t>创</w:t>
            </w:r>
            <w:r w:rsidRPr="00B329EB">
              <w:rPr>
                <w:rFonts w:ascii="MS Mincho" w:eastAsia="MS Mincho" w:hAnsi="MS Mincho" w:cs="MS Mincho" w:hint="eastAsia"/>
                <w:sz w:val="22"/>
                <w:lang w:eastAsia="zh-CN"/>
              </w:rPr>
              <w:t>新</w:t>
            </w:r>
            <w:r w:rsidRPr="00B329EB">
              <w:rPr>
                <w:rFonts w:ascii="Microsoft YaHei" w:eastAsia="Microsoft YaHei" w:hAnsi="Microsoft YaHei" w:cs="Microsoft YaHei" w:hint="eastAsia"/>
                <w:sz w:val="22"/>
                <w:lang w:eastAsia="zh-CN"/>
              </w:rPr>
              <w:t>奖</w:t>
            </w:r>
            <w:r>
              <w:rPr>
                <w:rFonts w:eastAsia="Microsoft YaHei" w:cs="Microsoft YaHei"/>
                <w:sz w:val="22"/>
                <w:lang w:eastAsia="zh-CN"/>
              </w:rPr>
              <w:t xml:space="preserve"> - </w:t>
            </w:r>
            <w:r w:rsidRPr="00B329EB">
              <w:rPr>
                <w:rFonts w:eastAsia="MS Mincho" w:cs="Times New Roman"/>
                <w:sz w:val="22"/>
                <w:lang w:eastAsia="zh-CN"/>
              </w:rPr>
              <w:t>安全村（</w:t>
            </w:r>
            <w:r w:rsidRPr="00B329EB">
              <w:rPr>
                <w:rFonts w:eastAsia="MS Mincho" w:cs="Times New Roman"/>
                <w:sz w:val="22"/>
                <w:lang w:eastAsia="zh-CN"/>
              </w:rPr>
              <w:t>Safety Village</w:t>
            </w:r>
            <w:r w:rsidRPr="00B329EB">
              <w:rPr>
                <w:rFonts w:eastAsia="MS Mincho" w:cs="Times New Roman"/>
                <w:sz w:val="22"/>
                <w:lang w:eastAsia="zh-CN"/>
              </w:rPr>
              <w:t>）</w:t>
            </w:r>
            <w:r>
              <w:rPr>
                <w:rFonts w:eastAsia="MS Mincho" w:cs="Times New Roman"/>
                <w:sz w:val="22"/>
                <w:lang w:eastAsia="zh-CN"/>
              </w:rPr>
              <w:t xml:space="preserve">- </w:t>
            </w:r>
            <w:r w:rsidRPr="00B329EB">
              <w:rPr>
                <w:rFonts w:eastAsia="MS Mincho" w:cs="Times New Roman"/>
                <w:sz w:val="22"/>
                <w:lang w:eastAsia="zh-CN"/>
              </w:rPr>
              <w:t>TOC Europe 2027</w:t>
            </w:r>
          </w:p>
          <w:p w14:paraId="1D1F78BB" w14:textId="2110CAC5" w:rsidR="004151ED" w:rsidRPr="00F240B9" w:rsidRDefault="00FF2D1A" w:rsidP="004151ED">
            <w:pPr>
              <w:spacing w:after="200" w:line="276" w:lineRule="auto"/>
              <w:jc w:val="left"/>
              <w:rPr>
                <w:rFonts w:eastAsia="MS Mincho" w:cs="Times New Roman"/>
                <w:sz w:val="22"/>
                <w:lang w:val="en-US" w:eastAsia="zh-CN"/>
              </w:rPr>
            </w:pPr>
            <w:r w:rsidRPr="00FF2D1A">
              <w:rPr>
                <w:rFonts w:eastAsia="MS Mincho" w:cs="Times New Roman"/>
                <w:sz w:val="22"/>
                <w:lang w:val="en-US" w:eastAsia="zh-CN"/>
              </w:rPr>
              <w:t>如您愿意就参展</w:t>
            </w:r>
            <w:r w:rsidRPr="00FF2D1A">
              <w:rPr>
                <w:rFonts w:eastAsia="MS Mincho" w:cs="Times New Roman"/>
                <w:sz w:val="22"/>
                <w:lang w:val="en-US" w:eastAsia="zh-CN"/>
              </w:rPr>
              <w:t>/</w:t>
            </w:r>
            <w:r w:rsidRPr="00FF2D1A">
              <w:rPr>
                <w:rFonts w:eastAsia="MS Mincho" w:cs="Times New Roman"/>
                <w:sz w:val="22"/>
                <w:lang w:val="en-US" w:eastAsia="zh-CN"/>
              </w:rPr>
              <w:t>演</w:t>
            </w:r>
            <w:r w:rsidRPr="00FF2D1A">
              <w:rPr>
                <w:rFonts w:ascii="Microsoft YaHei" w:eastAsia="Microsoft YaHei" w:hAnsi="Microsoft YaHei" w:cs="Microsoft YaHei" w:hint="eastAsia"/>
                <w:sz w:val="22"/>
                <w:lang w:val="en-US" w:eastAsia="zh-CN"/>
              </w:rPr>
              <w:t>讲</w:t>
            </w:r>
            <w:r w:rsidRPr="00FF2D1A">
              <w:rPr>
                <w:rFonts w:eastAsia="MS Mincho" w:cs="Times New Roman"/>
                <w:sz w:val="22"/>
                <w:lang w:val="en-US" w:eastAsia="zh-CN"/>
              </w:rPr>
              <w:t>事宜与您</w:t>
            </w:r>
            <w:r w:rsidRPr="00FF2D1A">
              <w:rPr>
                <w:rFonts w:ascii="Microsoft YaHei" w:eastAsia="Microsoft YaHei" w:hAnsi="Microsoft YaHei" w:cs="Microsoft YaHei" w:hint="eastAsia"/>
                <w:sz w:val="22"/>
                <w:lang w:val="en-US" w:eastAsia="zh-CN"/>
              </w:rPr>
              <w:t>联</w:t>
            </w:r>
            <w:r w:rsidRPr="00FF2D1A">
              <w:rPr>
                <w:rFonts w:eastAsia="MS Mincho" w:cs="Times New Roman"/>
                <w:sz w:val="22"/>
                <w:lang w:val="en-US" w:eastAsia="zh-CN"/>
              </w:rPr>
              <w:t>系，</w:t>
            </w:r>
            <w:r w:rsidRPr="00FF2D1A">
              <w:rPr>
                <w:rFonts w:ascii="Microsoft YaHei" w:eastAsia="Microsoft YaHei" w:hAnsi="Microsoft YaHei" w:cs="Microsoft YaHei" w:hint="eastAsia"/>
                <w:sz w:val="22"/>
                <w:lang w:val="en-US" w:eastAsia="zh-CN"/>
              </w:rPr>
              <w:t>请</w:t>
            </w:r>
            <w:r w:rsidRPr="00FF2D1A">
              <w:rPr>
                <w:rFonts w:ascii="MS Mincho" w:eastAsia="MS Mincho" w:hAnsi="MS Mincho" w:cs="MS Mincho" w:hint="eastAsia"/>
                <w:sz w:val="22"/>
                <w:lang w:val="en-US" w:eastAsia="zh-CN"/>
              </w:rPr>
              <w:t>勾</w:t>
            </w:r>
            <w:r w:rsidRPr="00FF2D1A">
              <w:rPr>
                <w:rFonts w:ascii="Microsoft YaHei" w:eastAsia="Microsoft YaHei" w:hAnsi="Microsoft YaHei" w:cs="Microsoft YaHei" w:hint="eastAsia"/>
                <w:sz w:val="22"/>
                <w:lang w:val="en-US" w:eastAsia="zh-CN"/>
              </w:rPr>
              <w:t>选</w:t>
            </w:r>
            <w:r w:rsidRPr="00FF2D1A">
              <w:rPr>
                <w:rFonts w:eastAsia="MS Mincho" w:cs="Times New Roman"/>
                <w:sz w:val="22"/>
                <w:lang w:val="en-US" w:eastAsia="zh-CN"/>
              </w:rPr>
              <w:t>：</w:t>
            </w:r>
            <w:sdt>
              <w:sdtPr>
                <w:rPr>
                  <w:rFonts w:eastAsia="MS Mincho" w:cs="Times New Roman"/>
                  <w:sz w:val="32"/>
                  <w:szCs w:val="32"/>
                  <w:lang w:val="en-US" w:eastAsia="zh-CN"/>
                </w:rPr>
                <w:id w:val="-58094094"/>
                <w14:checkbox>
                  <w14:checked w14:val="0"/>
                  <w14:checkedState w14:val="2612" w14:font="MS Gothic"/>
                  <w14:uncheckedState w14:val="2610" w14:font="MS Gothic"/>
                </w14:checkbox>
              </w:sdtPr>
              <w:sdtContent>
                <w:r w:rsidR="004579BD" w:rsidRPr="004579BD">
                  <w:rPr>
                    <w:rFonts w:ascii="MS Gothic" w:eastAsia="MS Gothic" w:hAnsi="MS Gothic" w:cs="Times New Roman" w:hint="eastAsia"/>
                    <w:sz w:val="32"/>
                    <w:szCs w:val="32"/>
                    <w:lang w:val="en-US" w:eastAsia="zh-CN"/>
                  </w:rPr>
                  <w:t>☐</w:t>
                </w:r>
              </w:sdtContent>
            </w:sdt>
          </w:p>
        </w:tc>
      </w:tr>
    </w:tbl>
    <w:p w14:paraId="296B0FA0" w14:textId="77777777" w:rsidR="004151ED" w:rsidRPr="004151ED" w:rsidRDefault="004151ED" w:rsidP="004151ED">
      <w:pPr>
        <w:spacing w:after="200" w:line="276" w:lineRule="auto"/>
        <w:jc w:val="left"/>
        <w:rPr>
          <w:rFonts w:ascii="Cambria" w:eastAsia="MS Mincho" w:hAnsi="Cambria" w:cs="Times New Roman"/>
          <w:sz w:val="22"/>
          <w:lang w:val="en-US" w:eastAsia="zh-CN"/>
        </w:rPr>
      </w:pPr>
    </w:p>
    <w:p w14:paraId="7A467578" w14:textId="77777777" w:rsidR="002574BA" w:rsidRDefault="002574BA">
      <w:pPr>
        <w:jc w:val="left"/>
        <w:rPr>
          <w:color w:val="1F487C"/>
          <w:sz w:val="20"/>
          <w:szCs w:val="20"/>
        </w:rPr>
      </w:pPr>
      <w:bookmarkStart w:id="0" w:name="_Toc88493563"/>
      <w:bookmarkStart w:id="1" w:name="_Toc90044278"/>
      <w:bookmarkStart w:id="2" w:name="_Toc90637495"/>
      <w:bookmarkStart w:id="3" w:name="_Toc90637546"/>
      <w:bookmarkStart w:id="4" w:name="_Toc124946768"/>
      <w:r>
        <w:rPr>
          <w:sz w:val="20"/>
          <w:szCs w:val="20"/>
        </w:rPr>
        <w:br w:type="page"/>
      </w:r>
    </w:p>
    <w:p w14:paraId="541D14F7" w14:textId="4789531E" w:rsidR="00503B66" w:rsidRPr="008933A4" w:rsidRDefault="008B10E3" w:rsidP="008933A4">
      <w:pPr>
        <w:pStyle w:val="Heading1"/>
        <w:rPr>
          <w:sz w:val="20"/>
          <w:szCs w:val="20"/>
        </w:rPr>
      </w:pPr>
      <w:r w:rsidRPr="008933A4">
        <w:rPr>
          <w:sz w:val="20"/>
          <w:szCs w:val="20"/>
        </w:rPr>
        <w:lastRenderedPageBreak/>
        <w:t>I</w:t>
      </w:r>
      <w:r w:rsidR="00503B66" w:rsidRPr="008933A4">
        <w:rPr>
          <w:sz w:val="20"/>
          <w:szCs w:val="20"/>
        </w:rPr>
        <w:t>nternational Cargo Handling Coordination Association</w:t>
      </w:r>
      <w:bookmarkEnd w:id="0"/>
      <w:bookmarkEnd w:id="1"/>
      <w:bookmarkEnd w:id="2"/>
      <w:bookmarkEnd w:id="3"/>
      <w:bookmarkEnd w:id="4"/>
    </w:p>
    <w:p w14:paraId="7ABA3A5E" w14:textId="77777777" w:rsidR="00503B66" w:rsidRDefault="00503B66" w:rsidP="0065791B">
      <w:pPr>
        <w:rPr>
          <w:rFonts w:cs="Calibri"/>
          <w:sz w:val="18"/>
          <w:szCs w:val="16"/>
        </w:rPr>
      </w:pPr>
      <w:r w:rsidRPr="00D21185">
        <w:rPr>
          <w:rFonts w:cs="Calibri"/>
          <w:sz w:val="18"/>
          <w:szCs w:val="16"/>
        </w:rPr>
        <w:t>Established in 1952, ICHCA International is an independent, not-for-profit organisation dedicated to improving the safety, productivity and efficiency of cargo handling and movement worldwide.  ICHCA’s privileged NGO status enables it to represent its members, and the cargo handling industry at large, in front of national and international agencies and regulatory bodies, while its Technical Panel provides best practice advice and develops publications on a wide range of practical cargo handling issues.  Operating through a series of national and regional chapters, including ICHCA Australia, ICHCA Japan and Correspondence and Working Groups, ICHCA provides a focal point for informing, educating, lobbying and networking to improve knowledge and best practice across the cargo handling chain.</w:t>
      </w:r>
    </w:p>
    <w:p w14:paraId="59280829" w14:textId="77777777" w:rsidR="00730C5B" w:rsidRDefault="00730C5B" w:rsidP="0065791B">
      <w:pPr>
        <w:rPr>
          <w:rFonts w:cs="Calibri"/>
          <w:sz w:val="18"/>
          <w:szCs w:val="16"/>
        </w:rPr>
      </w:pPr>
    </w:p>
    <w:p w14:paraId="0A45EBB7" w14:textId="39DE3FF2" w:rsidR="00730C5B" w:rsidRDefault="00730C5B" w:rsidP="0065791B">
      <w:pPr>
        <w:rPr>
          <w:rFonts w:cs="Calibri"/>
          <w:sz w:val="18"/>
          <w:szCs w:val="16"/>
          <w:lang w:eastAsia="zh-CN"/>
        </w:rPr>
      </w:pPr>
      <w:r w:rsidRPr="00730C5B">
        <w:rPr>
          <w:rFonts w:cs="Calibri"/>
          <w:sz w:val="18"/>
          <w:szCs w:val="16"/>
          <w:lang w:eastAsia="zh-CN"/>
        </w:rPr>
        <w:t>ICHCA International</w:t>
      </w:r>
      <w:r w:rsidRPr="00730C5B">
        <w:rPr>
          <w:rFonts w:cs="Calibri"/>
          <w:sz w:val="18"/>
          <w:szCs w:val="16"/>
          <w:lang w:eastAsia="zh-CN"/>
        </w:rPr>
        <w:t>成立于</w:t>
      </w:r>
      <w:r w:rsidRPr="00730C5B">
        <w:rPr>
          <w:rFonts w:cs="Calibri"/>
          <w:sz w:val="18"/>
          <w:szCs w:val="16"/>
          <w:lang w:eastAsia="zh-CN"/>
        </w:rPr>
        <w:t>1952</w:t>
      </w:r>
      <w:r w:rsidRPr="00730C5B">
        <w:rPr>
          <w:rFonts w:cs="Calibri"/>
          <w:sz w:val="18"/>
          <w:szCs w:val="16"/>
          <w:lang w:eastAsia="zh-CN"/>
        </w:rPr>
        <w:t>年，是一家独立的非营利组织，致力于提升全球货物装卸与运输的安全性、生产率和效率。</w:t>
      </w:r>
      <w:r w:rsidRPr="00730C5B">
        <w:rPr>
          <w:rFonts w:cs="Calibri"/>
          <w:sz w:val="18"/>
          <w:szCs w:val="16"/>
          <w:lang w:eastAsia="zh-CN"/>
        </w:rPr>
        <w:t>ICHCA</w:t>
      </w:r>
      <w:r w:rsidRPr="00730C5B">
        <w:rPr>
          <w:rFonts w:cs="Calibri"/>
          <w:sz w:val="18"/>
          <w:szCs w:val="16"/>
          <w:lang w:eastAsia="zh-CN"/>
        </w:rPr>
        <w:t>享有特殊的非政府组织地位，使其能够代表会员以及更广泛的货物装卸行业，与国家和国际机构及监管机构开展交流；同时，其技术委员会就各种实用的货物装卸议题提供最佳实践建议，并编撰相关出版物。</w:t>
      </w:r>
      <w:r w:rsidRPr="00730C5B">
        <w:rPr>
          <w:rFonts w:cs="Calibri"/>
          <w:sz w:val="18"/>
          <w:szCs w:val="16"/>
          <w:lang w:eastAsia="zh-CN"/>
        </w:rPr>
        <w:t>ICHCA</w:t>
      </w:r>
      <w:r w:rsidRPr="00730C5B">
        <w:rPr>
          <w:rFonts w:cs="Calibri"/>
          <w:sz w:val="18"/>
          <w:szCs w:val="16"/>
          <w:lang w:eastAsia="zh-CN"/>
        </w:rPr>
        <w:t>通过一系列国家和地区分会（包括</w:t>
      </w:r>
      <w:r w:rsidRPr="00730C5B">
        <w:rPr>
          <w:rFonts w:cs="Calibri"/>
          <w:sz w:val="18"/>
          <w:szCs w:val="16"/>
          <w:lang w:eastAsia="zh-CN"/>
        </w:rPr>
        <w:t>ICHCA Australia</w:t>
      </w:r>
      <w:r w:rsidRPr="00730C5B">
        <w:rPr>
          <w:rFonts w:cs="Calibri"/>
          <w:sz w:val="18"/>
          <w:szCs w:val="16"/>
          <w:lang w:eastAsia="zh-CN"/>
        </w:rPr>
        <w:t>、</w:t>
      </w:r>
      <w:r w:rsidRPr="00730C5B">
        <w:rPr>
          <w:rFonts w:cs="Calibri"/>
          <w:sz w:val="18"/>
          <w:szCs w:val="16"/>
          <w:lang w:eastAsia="zh-CN"/>
        </w:rPr>
        <w:t>ICHCA Japan</w:t>
      </w:r>
      <w:r w:rsidRPr="00730C5B">
        <w:rPr>
          <w:rFonts w:cs="Calibri"/>
          <w:sz w:val="18"/>
          <w:szCs w:val="16"/>
          <w:lang w:eastAsia="zh-CN"/>
        </w:rPr>
        <w:t>）以及联络和工作组开展运作，为整个货物装卸链的信息交流、教育培训、行业倡导和建立行业联系提供核心平台，从而提升行业知识和最佳实践水平。</w:t>
      </w:r>
    </w:p>
    <w:p w14:paraId="437ADA0B" w14:textId="77777777" w:rsidR="00503B66" w:rsidRPr="00D21185" w:rsidRDefault="00503B66" w:rsidP="001B290A">
      <w:pPr>
        <w:pStyle w:val="Heading1"/>
        <w:ind w:left="360"/>
        <w:rPr>
          <w:sz w:val="22"/>
          <w:szCs w:val="22"/>
        </w:rPr>
      </w:pPr>
      <w:bookmarkStart w:id="5" w:name="_Toc88493566"/>
      <w:bookmarkStart w:id="6" w:name="_Toc90044280"/>
      <w:bookmarkStart w:id="7" w:name="_Toc90637497"/>
      <w:bookmarkStart w:id="8" w:name="_Toc90637548"/>
      <w:bookmarkStart w:id="9" w:name="_Toc124946770"/>
      <w:r w:rsidRPr="00D21185">
        <w:rPr>
          <w:sz w:val="22"/>
          <w:szCs w:val="22"/>
        </w:rPr>
        <w:t xml:space="preserve">Further </w:t>
      </w:r>
      <w:bookmarkEnd w:id="5"/>
      <w:r w:rsidRPr="00D21185">
        <w:rPr>
          <w:sz w:val="22"/>
          <w:szCs w:val="22"/>
        </w:rPr>
        <w:t>Advice and Information</w:t>
      </w:r>
      <w:bookmarkEnd w:id="6"/>
      <w:bookmarkEnd w:id="7"/>
      <w:bookmarkEnd w:id="8"/>
      <w:bookmarkEnd w:id="9"/>
    </w:p>
    <w:p w14:paraId="6C39D331" w14:textId="35B42508" w:rsidR="00066BD8" w:rsidRDefault="008073A7" w:rsidP="0000592C">
      <w:pPr>
        <w:rPr>
          <w:sz w:val="18"/>
          <w:szCs w:val="18"/>
        </w:rPr>
      </w:pPr>
      <w:r w:rsidRPr="00066BD8">
        <w:rPr>
          <w:sz w:val="18"/>
          <w:szCs w:val="18"/>
        </w:rPr>
        <w:t>ICHCA International Ltd Registered address: 57 Spyvee Street, Hull, E. Yorks, England, HU8 7JJ. Company number 04450611 - Incorporated on 29 May 2002.</w:t>
      </w:r>
      <w:r w:rsidR="00066BD8">
        <w:rPr>
          <w:sz w:val="18"/>
          <w:szCs w:val="18"/>
        </w:rPr>
        <w:t xml:space="preserve">  </w:t>
      </w:r>
      <w:r w:rsidR="00503B66" w:rsidRPr="00066BD8">
        <w:rPr>
          <w:sz w:val="18"/>
          <w:szCs w:val="18"/>
        </w:rPr>
        <w:t xml:space="preserve">ICHCA International also offers a technical advisory service, with input from ICHCA Technical Panel, to answer member regulatory and operational cargo handling queries.  </w:t>
      </w:r>
    </w:p>
    <w:p w14:paraId="5B0BB62E" w14:textId="40E6AAF8" w:rsidR="00552D99" w:rsidRDefault="00503B66" w:rsidP="0000592C">
      <w:pPr>
        <w:rPr>
          <w:sz w:val="18"/>
          <w:szCs w:val="18"/>
        </w:rPr>
      </w:pPr>
      <w:r w:rsidRPr="00066BD8">
        <w:rPr>
          <w:sz w:val="18"/>
          <w:szCs w:val="18"/>
        </w:rPr>
        <w:t xml:space="preserve">For more information contact </w:t>
      </w:r>
      <w:hyperlink r:id="rId12" w:history="1">
        <w:r w:rsidRPr="00066BD8">
          <w:rPr>
            <w:rStyle w:val="Hyperlink"/>
            <w:rFonts w:ascii="Aptos" w:hAnsi="Aptos"/>
            <w:sz w:val="18"/>
            <w:szCs w:val="18"/>
          </w:rPr>
          <w:t>secretariat@ichca.com</w:t>
        </w:r>
      </w:hyperlink>
      <w:r w:rsidRPr="00066BD8">
        <w:rPr>
          <w:sz w:val="18"/>
          <w:szCs w:val="18"/>
        </w:rPr>
        <w:t xml:space="preserve"> or visit </w:t>
      </w:r>
      <w:hyperlink r:id="rId13" w:history="1">
        <w:r w:rsidRPr="00066BD8">
          <w:rPr>
            <w:rStyle w:val="Hyperlink"/>
            <w:rFonts w:ascii="Aptos" w:hAnsi="Aptos"/>
            <w:sz w:val="18"/>
            <w:szCs w:val="18"/>
          </w:rPr>
          <w:t>www.ichca.com</w:t>
        </w:r>
      </w:hyperlink>
    </w:p>
    <w:p w14:paraId="4B8F14EE" w14:textId="77777777" w:rsidR="00404576" w:rsidRDefault="00404576" w:rsidP="0000592C">
      <w:pPr>
        <w:rPr>
          <w:sz w:val="18"/>
          <w:szCs w:val="18"/>
        </w:rPr>
      </w:pPr>
    </w:p>
    <w:p w14:paraId="100F07C9" w14:textId="2202B725" w:rsidR="00404576" w:rsidRDefault="00A450B1" w:rsidP="00A450B1">
      <w:pPr>
        <w:spacing w:after="0" w:line="300" w:lineRule="atLeast"/>
        <w:jc w:val="left"/>
        <w:rPr>
          <w:rFonts w:eastAsia="Microsoft YaHei" w:cs="Microsoft YaHei"/>
          <w:sz w:val="18"/>
          <w:szCs w:val="18"/>
          <w:lang w:eastAsia="zh-CN"/>
        </w:rPr>
      </w:pPr>
      <w:r w:rsidRPr="00A450B1">
        <w:rPr>
          <w:rFonts w:eastAsia="Times New Roman" w:cs="Segoe UI"/>
          <w:sz w:val="18"/>
          <w:szCs w:val="18"/>
          <w:lang w:eastAsia="zh-CN"/>
        </w:rPr>
        <w:t>ICHCA International Ltd注册地址：英国英格兰东约克郡赫尔市Spyvee Street 57号，HU8 7JJ。公司编号04450611—成立于2002年5月29日。ICHCA</w:t>
      </w:r>
      <w:r w:rsidR="005F7377">
        <w:rPr>
          <w:rFonts w:eastAsia="Times New Roman" w:cs="Segoe UI"/>
          <w:sz w:val="18"/>
          <w:szCs w:val="18"/>
          <w:lang w:eastAsia="zh-CN"/>
        </w:rPr>
        <w:t xml:space="preserve"> I</w:t>
      </w:r>
      <w:r w:rsidRPr="00A450B1">
        <w:rPr>
          <w:rFonts w:eastAsia="Times New Roman" w:cs="Segoe UI"/>
          <w:sz w:val="18"/>
          <w:szCs w:val="18"/>
          <w:lang w:eastAsia="zh-CN"/>
        </w:rPr>
        <w:t>nternational</w:t>
      </w:r>
      <w:r w:rsidR="005F7377">
        <w:rPr>
          <w:rFonts w:eastAsia="Times New Roman" w:cs="Segoe UI"/>
          <w:sz w:val="18"/>
          <w:szCs w:val="18"/>
          <w:lang w:eastAsia="zh-CN"/>
        </w:rPr>
        <w:t xml:space="preserve"> </w:t>
      </w:r>
      <w:r w:rsidRPr="00A450B1">
        <w:rPr>
          <w:rFonts w:eastAsia="Times New Roman" w:cs="Segoe UI"/>
          <w:sz w:val="18"/>
          <w:szCs w:val="18"/>
          <w:lang w:eastAsia="zh-CN"/>
        </w:rPr>
        <w:t>还提供技术咨询服务</w:t>
      </w:r>
      <w:r w:rsidR="005F7377">
        <w:rPr>
          <w:rFonts w:eastAsia="Times New Roman" w:cs="Segoe UI"/>
          <w:sz w:val="18"/>
          <w:szCs w:val="18"/>
          <w:lang w:eastAsia="zh-CN"/>
        </w:rPr>
        <w:t xml:space="preserve">, </w:t>
      </w:r>
      <w:r w:rsidRPr="00A450B1">
        <w:rPr>
          <w:rFonts w:eastAsia="Times New Roman" w:cs="Segoe UI"/>
          <w:sz w:val="18"/>
          <w:szCs w:val="18"/>
          <w:lang w:eastAsia="zh-CN"/>
        </w:rPr>
        <w:t>由ICHCA技术委员会提供支持</w:t>
      </w:r>
      <w:r w:rsidR="002B28A2">
        <w:rPr>
          <w:rFonts w:eastAsia="Times New Roman" w:cs="Segoe UI"/>
          <w:sz w:val="18"/>
          <w:szCs w:val="18"/>
          <w:lang w:eastAsia="zh-CN"/>
        </w:rPr>
        <w:t xml:space="preserve">, </w:t>
      </w:r>
      <w:r w:rsidRPr="00A450B1">
        <w:rPr>
          <w:rFonts w:eastAsia="Times New Roman" w:cs="Segoe UI"/>
          <w:sz w:val="18"/>
          <w:szCs w:val="18"/>
          <w:lang w:eastAsia="zh-CN"/>
        </w:rPr>
        <w:t>为会员解答有关货物装卸的法规和运营问题</w:t>
      </w:r>
      <w:r w:rsidR="002B28A2">
        <w:rPr>
          <w:rFonts w:eastAsia="Times New Roman" w:cs="Segoe UI"/>
          <w:sz w:val="18"/>
          <w:szCs w:val="18"/>
          <w:lang w:eastAsia="zh-CN"/>
        </w:rPr>
        <w:t>.</w:t>
      </w:r>
    </w:p>
    <w:p w14:paraId="4CE22704" w14:textId="47D9C674" w:rsidR="00404576" w:rsidRDefault="00A450B1" w:rsidP="00A450B1">
      <w:pPr>
        <w:spacing w:after="0" w:line="300" w:lineRule="atLeast"/>
        <w:jc w:val="left"/>
        <w:rPr>
          <w:rFonts w:eastAsia="Times New Roman" w:cs="Segoe UI"/>
          <w:sz w:val="18"/>
          <w:szCs w:val="18"/>
          <w:lang w:eastAsia="zh-CN"/>
        </w:rPr>
      </w:pPr>
      <w:r w:rsidRPr="00A450B1">
        <w:rPr>
          <w:rFonts w:eastAsia="Times New Roman" w:cs="Segoe UI"/>
          <w:sz w:val="18"/>
          <w:szCs w:val="18"/>
          <w:lang w:eastAsia="zh-CN"/>
        </w:rPr>
        <w:br/>
        <w:t>如需更多信息，</w:t>
      </w:r>
      <w:hyperlink r:id="rId14" w:history="1">
        <w:r w:rsidR="002B28A2" w:rsidRPr="00E1165A">
          <w:rPr>
            <w:rStyle w:val="Hyperlink"/>
            <w:rFonts w:ascii="Aptos" w:eastAsia="Times New Roman" w:hAnsi="Aptos" w:cs="Segoe UI"/>
            <w:sz w:val="18"/>
            <w:szCs w:val="18"/>
            <w:lang w:eastAsia="zh-CN"/>
          </w:rPr>
          <w:t>请联系secretariat@ichca.com</w:t>
        </w:r>
      </w:hyperlink>
      <w:r w:rsidR="002B28A2">
        <w:rPr>
          <w:rFonts w:eastAsia="Times New Roman" w:cs="Segoe UI"/>
          <w:sz w:val="18"/>
          <w:szCs w:val="18"/>
          <w:lang w:eastAsia="zh-CN"/>
        </w:rPr>
        <w:t xml:space="preserve"> </w:t>
      </w:r>
      <w:proofErr w:type="spellStart"/>
      <w:r w:rsidRPr="00A450B1">
        <w:rPr>
          <w:rFonts w:eastAsia="Times New Roman" w:cs="Segoe UI"/>
          <w:sz w:val="18"/>
          <w:szCs w:val="18"/>
          <w:lang w:eastAsia="zh-CN"/>
        </w:rPr>
        <w:t>或访问</w:t>
      </w:r>
      <w:proofErr w:type="spellEnd"/>
      <w:r w:rsidR="002B28A2">
        <w:rPr>
          <w:rFonts w:eastAsia="Times New Roman" w:cs="Segoe UI"/>
          <w:sz w:val="18"/>
          <w:szCs w:val="18"/>
          <w:lang w:eastAsia="zh-CN"/>
        </w:rPr>
        <w:t xml:space="preserve"> </w:t>
      </w:r>
      <w:r w:rsidRPr="00A450B1">
        <w:rPr>
          <w:rFonts w:eastAsia="Times New Roman" w:cs="Segoe UI"/>
          <w:sz w:val="18"/>
          <w:szCs w:val="18"/>
          <w:lang w:eastAsia="zh-CN"/>
        </w:rPr>
        <w:t>www.ichca.com</w:t>
      </w:r>
      <w:hyperlink r:id="rId15" w:history="1">
        <w:r w:rsidR="00404576" w:rsidRPr="001D4879">
          <w:rPr>
            <w:rStyle w:val="Hyperlink"/>
            <w:rFonts w:ascii="Aptos" w:eastAsia="Times New Roman" w:hAnsi="Aptos" w:cs="Segoe UI"/>
            <w:sz w:val="18"/>
            <w:szCs w:val="18"/>
            <w:lang w:eastAsia="zh-CN"/>
          </w:rPr>
          <w:t>secretariat@ichca.com</w:t>
        </w:r>
      </w:hyperlink>
      <w:hyperlink r:id="rId16" w:history="1">
        <w:r w:rsidR="00404576" w:rsidRPr="001D4879">
          <w:rPr>
            <w:rStyle w:val="Hyperlink"/>
            <w:rFonts w:ascii="Aptos" w:eastAsia="Times New Roman" w:hAnsi="Aptos" w:cs="Segoe UI"/>
            <w:sz w:val="18"/>
            <w:szCs w:val="18"/>
            <w:lang w:eastAsia="zh-CN"/>
          </w:rPr>
          <w:t>www.ichca.com</w:t>
        </w:r>
      </w:hyperlink>
    </w:p>
    <w:p w14:paraId="5CA9DC62" w14:textId="3F77AD12" w:rsidR="00A450B1" w:rsidRPr="00A450B1" w:rsidRDefault="00A450B1" w:rsidP="00A450B1">
      <w:pPr>
        <w:spacing w:after="0" w:line="300" w:lineRule="atLeast"/>
        <w:jc w:val="left"/>
        <w:rPr>
          <w:rFonts w:eastAsia="Times New Roman" w:cs="Segoe UI"/>
          <w:sz w:val="18"/>
          <w:szCs w:val="18"/>
          <w:lang w:eastAsia="zh-CN"/>
        </w:rPr>
      </w:pPr>
    </w:p>
    <w:p w14:paraId="47749F62" w14:textId="77777777" w:rsidR="00A450B1" w:rsidRDefault="00A450B1" w:rsidP="0000592C">
      <w:pPr>
        <w:rPr>
          <w:sz w:val="18"/>
          <w:szCs w:val="18"/>
          <w:lang w:eastAsia="zh-CN"/>
        </w:rPr>
      </w:pPr>
    </w:p>
    <w:p w14:paraId="26F351FE" w14:textId="77777777" w:rsidR="007813B1" w:rsidRPr="007813B1" w:rsidRDefault="007813B1" w:rsidP="007813B1">
      <w:pPr>
        <w:rPr>
          <w:sz w:val="18"/>
          <w:szCs w:val="18"/>
          <w:lang w:eastAsia="zh-CN"/>
        </w:rPr>
      </w:pPr>
    </w:p>
    <w:p w14:paraId="323AC42C" w14:textId="77777777" w:rsidR="007813B1" w:rsidRPr="007813B1" w:rsidRDefault="007813B1" w:rsidP="007813B1">
      <w:pPr>
        <w:rPr>
          <w:sz w:val="18"/>
          <w:szCs w:val="18"/>
          <w:lang w:eastAsia="zh-CN"/>
        </w:rPr>
      </w:pPr>
    </w:p>
    <w:p w14:paraId="639818C9" w14:textId="77777777" w:rsidR="007813B1" w:rsidRDefault="007813B1" w:rsidP="007813B1">
      <w:pPr>
        <w:rPr>
          <w:sz w:val="18"/>
          <w:szCs w:val="18"/>
          <w:lang w:eastAsia="zh-CN"/>
        </w:rPr>
      </w:pPr>
    </w:p>
    <w:p w14:paraId="43E6FE1B" w14:textId="0FAF1B51" w:rsidR="007813B1" w:rsidRPr="007813B1" w:rsidRDefault="007813B1" w:rsidP="007813B1">
      <w:pPr>
        <w:tabs>
          <w:tab w:val="left" w:pos="2940"/>
        </w:tabs>
        <w:rPr>
          <w:sz w:val="18"/>
          <w:szCs w:val="18"/>
          <w:lang w:eastAsia="zh-CN"/>
        </w:rPr>
      </w:pPr>
      <w:r>
        <w:rPr>
          <w:sz w:val="18"/>
          <w:szCs w:val="18"/>
          <w:lang w:eastAsia="zh-CN"/>
        </w:rPr>
        <w:tab/>
      </w:r>
    </w:p>
    <w:sectPr w:rsidR="007813B1" w:rsidRPr="007813B1" w:rsidSect="00D21185">
      <w:headerReference w:type="even" r:id="rId17"/>
      <w:headerReference w:type="default" r:id="rId18"/>
      <w:footerReference w:type="even" r:id="rId19"/>
      <w:footerReference w:type="default" r:id="rId20"/>
      <w:headerReference w:type="first" r:id="rId21"/>
      <w:footerReference w:type="first" r:id="rId22"/>
      <w:pgSz w:w="11906" w:h="16838"/>
      <w:pgMar w:top="1418"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DAD5" w14:textId="77777777" w:rsidR="00387A94" w:rsidRDefault="00387A94" w:rsidP="00003BD4">
      <w:pPr>
        <w:spacing w:after="0" w:line="240" w:lineRule="auto"/>
      </w:pPr>
      <w:r>
        <w:separator/>
      </w:r>
    </w:p>
  </w:endnote>
  <w:endnote w:type="continuationSeparator" w:id="0">
    <w:p w14:paraId="303DB4F4" w14:textId="77777777" w:rsidR="00387A94" w:rsidRDefault="00387A94" w:rsidP="00003BD4">
      <w:pPr>
        <w:spacing w:after="0" w:line="240" w:lineRule="auto"/>
      </w:pPr>
      <w:r>
        <w:continuationSeparator/>
      </w:r>
    </w:p>
  </w:endnote>
  <w:endnote w:type="continuationNotice" w:id="1">
    <w:p w14:paraId="0A4ACBB3" w14:textId="77777777" w:rsidR="00387A94" w:rsidRDefault="00387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84E9" w14:textId="77777777" w:rsidR="0029688A" w:rsidRPr="0029688A" w:rsidRDefault="0029688A" w:rsidP="0035552F">
    <w:pPr>
      <w:tabs>
        <w:tab w:val="center" w:pos="4320"/>
        <w:tab w:val="right" w:pos="8647"/>
      </w:tabs>
      <w:spacing w:before="120" w:after="120" w:line="312" w:lineRule="auto"/>
      <w:ind w:right="-46" w:hanging="426"/>
      <w:rPr>
        <w:rFonts w:ascii="Calibri" w:eastAsia="Times New Roman" w:hAnsi="Calibri" w:cs="Times New Roman"/>
        <w:szCs w:val="24"/>
      </w:rPr>
    </w:pPr>
    <w:r w:rsidRPr="00003BD4">
      <w:rPr>
        <w:rFonts w:ascii="Calibri" w:eastAsia="Times New Roman" w:hAnsi="Calibri" w:cs="Calibri"/>
        <w:b/>
        <w:color w:val="FFFFFF"/>
        <w:sz w:val="20"/>
        <w:szCs w:val="20"/>
        <w:lang w:val="en-US"/>
      </w:rPr>
      <w:fldChar w:fldCharType="begin"/>
    </w:r>
    <w:r w:rsidRPr="00003BD4">
      <w:rPr>
        <w:rFonts w:ascii="Calibri" w:eastAsia="Times New Roman" w:hAnsi="Calibri" w:cs="Calibri"/>
        <w:b/>
        <w:color w:val="FFFFFF"/>
        <w:sz w:val="20"/>
        <w:szCs w:val="20"/>
        <w:lang w:val="en-US"/>
      </w:rPr>
      <w:instrText xml:space="preserve"> PAGE   \* MERGEFORMAT </w:instrText>
    </w:r>
    <w:r w:rsidRPr="00003BD4">
      <w:rPr>
        <w:rFonts w:ascii="Calibri" w:eastAsia="Times New Roman" w:hAnsi="Calibri" w:cs="Calibri"/>
        <w:b/>
        <w:color w:val="FFFFFF"/>
        <w:sz w:val="20"/>
        <w:szCs w:val="20"/>
        <w:lang w:val="en-US"/>
      </w:rPr>
      <w:fldChar w:fldCharType="separate"/>
    </w:r>
    <w:r>
      <w:rPr>
        <w:rFonts w:ascii="Calibri" w:eastAsia="Times New Roman" w:hAnsi="Calibri" w:cs="Calibri"/>
        <w:b/>
        <w:color w:val="FFFFFF"/>
        <w:sz w:val="20"/>
        <w:szCs w:val="20"/>
        <w:lang w:val="en-US"/>
      </w:rPr>
      <w:t>2</w:t>
    </w:r>
    <w:r w:rsidRPr="00003BD4">
      <w:rPr>
        <w:rFonts w:ascii="Calibri" w:eastAsia="Times New Roman" w:hAnsi="Calibri" w:cs="Calibri"/>
        <w:b/>
        <w:noProof/>
        <w:color w:val="FFFFFF"/>
        <w:sz w:val="20"/>
        <w:szCs w:val="20"/>
        <w:lang w:val="en-US"/>
      </w:rPr>
      <w:fldChar w:fldCharType="end"/>
    </w:r>
    <w:r>
      <w:rPr>
        <w:noProof/>
      </w:rPr>
      <mc:AlternateContent>
        <mc:Choice Requires="wps">
          <w:drawing>
            <wp:anchor distT="0" distB="0" distL="114300" distR="114300" simplePos="0" relativeHeight="251675659" behindDoc="1" locked="0" layoutInCell="1" allowOverlap="1" wp14:anchorId="61445778" wp14:editId="15DC7621">
              <wp:simplePos x="0" y="0"/>
              <wp:positionH relativeFrom="column">
                <wp:posOffset>-914400</wp:posOffset>
              </wp:positionH>
              <wp:positionV relativeFrom="paragraph">
                <wp:posOffset>64770</wp:posOffset>
              </wp:positionV>
              <wp:extent cx="864000" cy="209550"/>
              <wp:effectExtent l="0" t="0" r="0" b="0"/>
              <wp:wrapNone/>
              <wp:docPr id="45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20955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0E65C" id="Rectangle 22" o:spid="_x0000_s1026" style="position:absolute;margin-left:-1in;margin-top:5.1pt;width:68.05pt;height:16.5pt;z-index:-251640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" fillcolor="#1f487c" stroked="f"/>
          </w:pict>
        </mc:Fallback>
      </mc:AlternateContent>
    </w:r>
    <w:r>
      <w:rPr>
        <w:noProof/>
      </w:rPr>
      <mc:AlternateContent>
        <mc:Choice Requires="wps">
          <w:drawing>
            <wp:anchor distT="0" distB="0" distL="114300" distR="114300" simplePos="0" relativeHeight="251676683" behindDoc="1" locked="0" layoutInCell="1" allowOverlap="1" wp14:anchorId="45AC9A2B" wp14:editId="09A336B8">
              <wp:simplePos x="0" y="0"/>
              <wp:positionH relativeFrom="column">
                <wp:posOffset>-866775</wp:posOffset>
              </wp:positionH>
              <wp:positionV relativeFrom="paragraph">
                <wp:posOffset>1360170</wp:posOffset>
              </wp:positionV>
              <wp:extent cx="1066165" cy="209550"/>
              <wp:effectExtent l="0" t="0" r="635" b="0"/>
              <wp:wrapNone/>
              <wp:docPr id="45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65" cy="20955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58F96" id="Rectangle 22" o:spid="_x0000_s1026" style="position:absolute;margin-left:-68.25pt;margin-top:107.1pt;width:83.95pt;height:16.5pt;z-index:-251639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" fillcolor="#1f487c" stroked="f"/>
          </w:pict>
        </mc:Fallback>
      </mc:AlternateContent>
    </w:r>
    <w:r>
      <w:rPr>
        <w:rFonts w:ascii="Calibri" w:eastAsia="Times New Roman" w:hAnsi="Calibri" w:cs="Calibri"/>
        <w:b/>
        <w:noProof/>
        <w:color w:val="FFFFFF"/>
        <w:sz w:val="20"/>
        <w:szCs w:val="20"/>
        <w:lang w:val="en-US"/>
      </w:rPr>
      <w:tab/>
    </w:r>
    <w:r w:rsidRPr="005C75DF">
      <w:rPr>
        <w:rFonts w:ascii="Calibri" w:eastAsia="Times New Roman" w:hAnsi="Calibri" w:cs="Calibri"/>
        <w:b/>
        <w:color w:val="00B0F0"/>
        <w:sz w:val="18"/>
        <w:szCs w:val="18"/>
        <w:lang w:val="en-US"/>
      </w:rPr>
      <w:t>20</w:t>
    </w:r>
    <w:r>
      <w:rPr>
        <w:rFonts w:ascii="Calibri" w:eastAsia="Times New Roman" w:hAnsi="Calibri" w:cs="Calibri"/>
        <w:b/>
        <w:color w:val="00B0F0"/>
        <w:sz w:val="18"/>
        <w:szCs w:val="18"/>
        <w:lang w:val="en-US"/>
      </w:rPr>
      <w:t>2</w:t>
    </w:r>
    <w:r w:rsidR="00A87A8C">
      <w:rPr>
        <w:rFonts w:ascii="Calibri" w:eastAsia="Times New Roman" w:hAnsi="Calibri" w:cs="Calibri"/>
        <w:b/>
        <w:color w:val="00B0F0"/>
        <w:sz w:val="18"/>
        <w:szCs w:val="18"/>
        <w:lang w:val="en-US"/>
      </w:rPr>
      <w:t>5</w:t>
    </w:r>
    <w:r w:rsidRPr="005C75DF">
      <w:rPr>
        <w:rFonts w:ascii="Calibri" w:eastAsia="Times New Roman" w:hAnsi="Calibri" w:cs="Calibri"/>
        <w:b/>
        <w:color w:val="1F487C"/>
        <w:sz w:val="18"/>
        <w:szCs w:val="18"/>
        <w:lang w:val="en-US"/>
      </w:rPr>
      <w:t xml:space="preserve"> </w:t>
    </w:r>
    <w:r w:rsidRPr="005C75DF">
      <w:rPr>
        <w:rFonts w:ascii="Calibri" w:eastAsia="Times New Roman" w:hAnsi="Calibri" w:cs="Calibri"/>
        <w:b/>
        <w:color w:val="C01F32"/>
        <w:sz w:val="18"/>
        <w:szCs w:val="18"/>
        <w:lang w:val="en-US"/>
      </w:rPr>
      <w:t xml:space="preserve">| </w:t>
    </w:r>
    <w:r>
      <w:rPr>
        <w:rFonts w:ascii="Calibri" w:eastAsia="Times New Roman" w:hAnsi="Calibri" w:cs="Calibri"/>
        <w:b/>
        <w:color w:val="1F487C"/>
        <w:sz w:val="18"/>
        <w:szCs w:val="18"/>
        <w:lang w:val="en-US"/>
      </w:rPr>
      <w:t>DOCUMENT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130A" w14:textId="6B21C69F" w:rsidR="00B02D16" w:rsidRPr="00067977" w:rsidRDefault="00067977" w:rsidP="00067977">
    <w:pPr>
      <w:spacing w:before="120" w:after="120" w:line="312" w:lineRule="auto"/>
      <w:ind w:left="426" w:right="-472"/>
      <w:jc w:val="right"/>
      <w:rPr>
        <w:rFonts w:ascii="Calibri" w:eastAsia="Times New Roman" w:hAnsi="Calibri" w:cs="Calibri"/>
        <w:b/>
        <w:color w:val="00B0F0"/>
        <w:sz w:val="18"/>
        <w:szCs w:val="18"/>
        <w:lang w:val="en-US"/>
      </w:rPr>
    </w:pPr>
    <w:r w:rsidRPr="00382753">
      <w:rPr>
        <w:rFonts w:ascii="Calibri" w:eastAsia="Times New Roman" w:hAnsi="Calibri" w:cs="Calibri"/>
        <w:b/>
        <w:noProof/>
        <w:color w:val="1F487C"/>
        <w:sz w:val="18"/>
        <w:szCs w:val="18"/>
        <w:highlight w:val="yellow"/>
        <w:lang w:val="en-US"/>
      </w:rPr>
      <mc:AlternateContent>
        <mc:Choice Requires="wps">
          <w:drawing>
            <wp:anchor distT="0" distB="0" distL="114300" distR="114300" simplePos="0" relativeHeight="251680779" behindDoc="1" locked="0" layoutInCell="1" allowOverlap="1" wp14:anchorId="01803320" wp14:editId="2E360AAC">
              <wp:simplePos x="0" y="0"/>
              <wp:positionH relativeFrom="column">
                <wp:posOffset>5761355</wp:posOffset>
              </wp:positionH>
              <wp:positionV relativeFrom="paragraph">
                <wp:posOffset>56515</wp:posOffset>
              </wp:positionV>
              <wp:extent cx="864973" cy="208800"/>
              <wp:effectExtent l="0" t="0" r="0" b="127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973" cy="20880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93CAC" w14:textId="77777777" w:rsidR="00067977" w:rsidRDefault="00067977" w:rsidP="000679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03320" id="_x0000_s1027" style="position:absolute;left:0;text-align:left;margin-left:453.65pt;margin-top:4.45pt;width:68.1pt;height:16.45pt;z-index:-251635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" fillcolor="#1f487c" stroked="f">
              <v:textbox>
                <w:txbxContent>
                  <w:p w14:paraId="6F293CAC" w14:textId="77777777" w:rsidR="00067977" w:rsidRDefault="00067977" w:rsidP="00067977"/>
                </w:txbxContent>
              </v:textbox>
            </v:rect>
          </w:pict>
        </mc:Fallback>
      </mc:AlternateContent>
    </w:r>
    <w:r w:rsidR="00694246" w:rsidRPr="00694246">
      <w:t xml:space="preserve"> </w:t>
    </w:r>
    <w:r w:rsidR="00E02200" w:rsidRPr="00694246">
      <w:rPr>
        <w:rFonts w:ascii="Calibri" w:eastAsia="Times New Roman" w:hAnsi="Calibri" w:cs="Calibri"/>
        <w:b/>
        <w:noProof/>
        <w:color w:val="1F487C"/>
        <w:sz w:val="18"/>
        <w:szCs w:val="18"/>
        <w:lang w:val="en-US"/>
      </w:rPr>
      <w:t xml:space="preserve">TT CLUB INNOVATION IN SAFETY AWARD ENTRY FORM  </w:t>
    </w:r>
    <w:r w:rsidR="000A5339" w:rsidRPr="005C75DF">
      <w:rPr>
        <w:rFonts w:ascii="Calibri" w:eastAsia="Times New Roman" w:hAnsi="Calibri" w:cs="Calibri"/>
        <w:b/>
        <w:color w:val="C01F32"/>
        <w:sz w:val="18"/>
        <w:szCs w:val="18"/>
        <w:lang w:val="en-US"/>
      </w:rPr>
      <w:t>|</w:t>
    </w:r>
    <w:r w:rsidR="00E02200" w:rsidRPr="00694246">
      <w:rPr>
        <w:rFonts w:ascii="Calibri" w:eastAsia="Times New Roman" w:hAnsi="Calibri" w:cs="Calibri"/>
        <w:b/>
        <w:noProof/>
        <w:color w:val="1F487C"/>
        <w:sz w:val="18"/>
        <w:szCs w:val="18"/>
        <w:lang w:val="en-US"/>
      </w:rPr>
      <w:t xml:space="preserve">  TT CLUB </w:t>
    </w:r>
    <w:r w:rsidR="00694246" w:rsidRPr="00694246">
      <w:rPr>
        <w:rFonts w:ascii="Microsoft YaHei" w:eastAsia="Microsoft YaHei" w:hAnsi="Microsoft YaHei" w:cs="Microsoft YaHei" w:hint="eastAsia"/>
        <w:b/>
        <w:noProof/>
        <w:color w:val="1F487C"/>
        <w:sz w:val="18"/>
        <w:szCs w:val="18"/>
        <w:lang w:val="en-US"/>
      </w:rPr>
      <w:t>安全创新奖参赛表格</w:t>
    </w:r>
    <w:r w:rsidR="000A5339">
      <w:rPr>
        <w:rFonts w:ascii="Microsoft YaHei" w:eastAsia="Microsoft YaHei" w:hAnsi="Microsoft YaHei" w:cs="Microsoft YaHei"/>
        <w:b/>
        <w:noProof/>
        <w:color w:val="1F487C"/>
        <w:sz w:val="18"/>
        <w:szCs w:val="18"/>
        <w:lang w:val="en-US"/>
      </w:rPr>
      <w:t xml:space="preserve"> </w:t>
    </w:r>
    <w:r w:rsidRPr="005C75DF">
      <w:rPr>
        <w:rFonts w:ascii="Calibri" w:eastAsia="Times New Roman" w:hAnsi="Calibri" w:cs="Calibri"/>
        <w:b/>
        <w:color w:val="C01F32"/>
        <w:sz w:val="18"/>
        <w:szCs w:val="18"/>
        <w:lang w:val="en-US"/>
      </w:rPr>
      <w:t>|</w:t>
    </w:r>
    <w:r w:rsidRPr="005C75DF">
      <w:rPr>
        <w:rFonts w:ascii="Calibri" w:eastAsia="Times New Roman" w:hAnsi="Calibri" w:cs="Calibri"/>
        <w:b/>
        <w:color w:val="00B0F0"/>
        <w:sz w:val="18"/>
        <w:szCs w:val="18"/>
        <w:lang w:val="en-US"/>
      </w:rPr>
      <w:t xml:space="preserve"> 20</w:t>
    </w:r>
    <w:r>
      <w:rPr>
        <w:rFonts w:ascii="Calibri" w:eastAsia="Times New Roman" w:hAnsi="Calibri" w:cs="Calibri"/>
        <w:b/>
        <w:color w:val="00B0F0"/>
        <w:sz w:val="18"/>
        <w:szCs w:val="18"/>
        <w:lang w:val="en-US"/>
      </w:rPr>
      <w:t>2</w:t>
    </w:r>
    <w:r w:rsidR="00D21185">
      <w:rPr>
        <w:rFonts w:ascii="Calibri" w:eastAsia="Times New Roman" w:hAnsi="Calibri" w:cs="Calibri"/>
        <w:b/>
        <w:color w:val="00B0F0"/>
        <w:sz w:val="18"/>
        <w:szCs w:val="18"/>
        <w:lang w:val="en-US"/>
      </w:rPr>
      <w:t>6</w:t>
    </w:r>
    <w:r>
      <w:rPr>
        <w:rFonts w:ascii="Calibri" w:eastAsia="Times New Roman" w:hAnsi="Calibri" w:cs="Calibri"/>
        <w:b/>
        <w:color w:val="00B0F0"/>
        <w:sz w:val="18"/>
        <w:szCs w:val="18"/>
        <w:lang w:val="en-US"/>
      </w:rPr>
      <w:t xml:space="preserve">   </w:t>
    </w:r>
    <w:r>
      <w:rPr>
        <w:rFonts w:ascii="Calibri" w:eastAsia="Times New Roman" w:hAnsi="Calibri" w:cs="Calibri"/>
        <w:b/>
        <w:color w:val="00B0F0"/>
        <w:sz w:val="20"/>
        <w:szCs w:val="20"/>
        <w:lang w:val="en-US"/>
      </w:rPr>
      <w:t xml:space="preserve">       </w:t>
    </w:r>
    <w:r w:rsidRPr="00003BD4">
      <w:rPr>
        <w:rFonts w:ascii="Calibri" w:eastAsia="Times New Roman" w:hAnsi="Calibri" w:cs="Calibri"/>
        <w:b/>
        <w:color w:val="FFFFFF"/>
        <w:sz w:val="20"/>
        <w:szCs w:val="20"/>
        <w:lang w:val="en-US"/>
      </w:rPr>
      <w:fldChar w:fldCharType="begin"/>
    </w:r>
    <w:r w:rsidRPr="00003BD4">
      <w:rPr>
        <w:rFonts w:ascii="Calibri" w:eastAsia="Times New Roman" w:hAnsi="Calibri" w:cs="Calibri"/>
        <w:b/>
        <w:color w:val="FFFFFF"/>
        <w:sz w:val="20"/>
        <w:szCs w:val="20"/>
        <w:lang w:val="en-US"/>
      </w:rPr>
      <w:instrText xml:space="preserve"> PAGE   \* MERGEFORMAT </w:instrText>
    </w:r>
    <w:r w:rsidRPr="00003BD4">
      <w:rPr>
        <w:rFonts w:ascii="Calibri" w:eastAsia="Times New Roman" w:hAnsi="Calibri" w:cs="Calibri"/>
        <w:b/>
        <w:color w:val="FFFFFF"/>
        <w:sz w:val="20"/>
        <w:szCs w:val="20"/>
        <w:lang w:val="en-US"/>
      </w:rPr>
      <w:fldChar w:fldCharType="separate"/>
    </w:r>
    <w:r>
      <w:rPr>
        <w:rFonts w:ascii="Calibri" w:eastAsia="Times New Roman" w:hAnsi="Calibri" w:cs="Calibri"/>
        <w:b/>
        <w:color w:val="FFFFFF"/>
        <w:sz w:val="20"/>
        <w:szCs w:val="20"/>
        <w:lang w:val="en-US"/>
      </w:rPr>
      <w:t>3</w:t>
    </w:r>
    <w:r w:rsidRPr="00003BD4">
      <w:rPr>
        <w:rFonts w:ascii="Calibri" w:eastAsia="Times New Roman" w:hAnsi="Calibri" w:cs="Calibri"/>
        <w:b/>
        <w:noProof/>
        <w:color w:val="FFFFF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68E1" w14:textId="77777777" w:rsidR="001A205D" w:rsidRPr="001A205D" w:rsidRDefault="001A205D" w:rsidP="001A205D">
    <w:pPr>
      <w:spacing w:before="120" w:after="120" w:line="312" w:lineRule="auto"/>
      <w:ind w:left="426" w:right="-472"/>
      <w:jc w:val="right"/>
      <w:rPr>
        <w:rFonts w:ascii="Calibri" w:eastAsia="Times New Roman" w:hAnsi="Calibri" w:cs="Calibri"/>
        <w:b/>
        <w:color w:val="00B0F0"/>
        <w:sz w:val="18"/>
        <w:szCs w:val="18"/>
        <w:lang w:val="en-US"/>
      </w:rPr>
    </w:pPr>
    <w:r w:rsidRPr="00382753">
      <w:rPr>
        <w:rFonts w:ascii="Calibri" w:eastAsia="Times New Roman" w:hAnsi="Calibri" w:cs="Calibri"/>
        <w:b/>
        <w:noProof/>
        <w:color w:val="1F487C"/>
        <w:sz w:val="18"/>
        <w:szCs w:val="18"/>
        <w:highlight w:val="yellow"/>
        <w:lang w:val="en-US"/>
      </w:rPr>
      <mc:AlternateContent>
        <mc:Choice Requires="wps">
          <w:drawing>
            <wp:anchor distT="0" distB="0" distL="114300" distR="114300" simplePos="0" relativeHeight="251671563" behindDoc="1" locked="0" layoutInCell="1" allowOverlap="1" wp14:anchorId="60B7600A" wp14:editId="75EC3DF7">
              <wp:simplePos x="0" y="0"/>
              <wp:positionH relativeFrom="column">
                <wp:posOffset>5761355</wp:posOffset>
              </wp:positionH>
              <wp:positionV relativeFrom="paragraph">
                <wp:posOffset>56515</wp:posOffset>
              </wp:positionV>
              <wp:extent cx="864973" cy="208800"/>
              <wp:effectExtent l="0" t="0" r="0" b="1270"/>
              <wp:wrapNone/>
              <wp:docPr id="45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973" cy="20880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736B1" w14:textId="77777777" w:rsidR="001A205D" w:rsidRDefault="001A205D" w:rsidP="001A20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7600A" id="_x0000_s1029" style="position:absolute;left:0;text-align:left;margin-left:453.65pt;margin-top:4.45pt;width:68.1pt;height:16.45pt;z-index:-251644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" fillcolor="#1f487c" stroked="f">
              <v:textbox>
                <w:txbxContent>
                  <w:p w14:paraId="1A3736B1" w14:textId="77777777" w:rsidR="001A205D" w:rsidRDefault="001A205D" w:rsidP="001A205D"/>
                </w:txbxContent>
              </v:textbox>
            </v:rect>
          </w:pict>
        </mc:Fallback>
      </mc:AlternateContent>
    </w:r>
    <w:r>
      <w:rPr>
        <w:rFonts w:ascii="Calibri" w:eastAsia="Times New Roman" w:hAnsi="Calibri" w:cs="Calibri"/>
        <w:b/>
        <w:noProof/>
        <w:color w:val="1F487C"/>
        <w:sz w:val="18"/>
        <w:szCs w:val="18"/>
        <w:lang w:val="en-US"/>
      </w:rPr>
      <w:t>DOCUMENT TITLE</w:t>
    </w:r>
    <w:r w:rsidRPr="009D1C5E">
      <w:rPr>
        <w:rFonts w:ascii="Calibri" w:eastAsia="Times New Roman" w:hAnsi="Calibri" w:cs="Calibri"/>
        <w:b/>
        <w:noProof/>
        <w:color w:val="1F487C"/>
        <w:sz w:val="18"/>
        <w:szCs w:val="18"/>
        <w:lang w:val="en-US"/>
      </w:rPr>
      <w:t xml:space="preserve"> </w:t>
    </w:r>
    <w:r w:rsidRPr="005C75DF">
      <w:rPr>
        <w:rFonts w:ascii="Calibri" w:eastAsia="Times New Roman" w:hAnsi="Calibri" w:cs="Calibri"/>
        <w:b/>
        <w:color w:val="C01F32"/>
        <w:sz w:val="18"/>
        <w:szCs w:val="18"/>
        <w:lang w:val="en-US"/>
      </w:rPr>
      <w:t>|</w:t>
    </w:r>
    <w:r w:rsidRPr="005C75DF">
      <w:rPr>
        <w:rFonts w:ascii="Calibri" w:eastAsia="Times New Roman" w:hAnsi="Calibri" w:cs="Calibri"/>
        <w:b/>
        <w:color w:val="00B0F0"/>
        <w:sz w:val="18"/>
        <w:szCs w:val="18"/>
        <w:lang w:val="en-US"/>
      </w:rPr>
      <w:t xml:space="preserve"> 20</w:t>
    </w:r>
    <w:r>
      <w:rPr>
        <w:rFonts w:ascii="Calibri" w:eastAsia="Times New Roman" w:hAnsi="Calibri" w:cs="Calibri"/>
        <w:b/>
        <w:color w:val="00B0F0"/>
        <w:sz w:val="18"/>
        <w:szCs w:val="18"/>
        <w:lang w:val="en-US"/>
      </w:rPr>
      <w:t xml:space="preserve">23   </w:t>
    </w:r>
    <w:r>
      <w:rPr>
        <w:rFonts w:ascii="Calibri" w:eastAsia="Times New Roman" w:hAnsi="Calibri" w:cs="Calibri"/>
        <w:b/>
        <w:color w:val="00B0F0"/>
        <w:sz w:val="20"/>
        <w:szCs w:val="20"/>
        <w:lang w:val="en-US"/>
      </w:rPr>
      <w:t xml:space="preserve">       </w:t>
    </w:r>
    <w:r w:rsidRPr="00003BD4">
      <w:rPr>
        <w:rFonts w:ascii="Calibri" w:eastAsia="Times New Roman" w:hAnsi="Calibri" w:cs="Calibri"/>
        <w:b/>
        <w:color w:val="FFFFFF"/>
        <w:sz w:val="20"/>
        <w:szCs w:val="20"/>
        <w:lang w:val="en-US"/>
      </w:rPr>
      <w:fldChar w:fldCharType="begin"/>
    </w:r>
    <w:r w:rsidRPr="00003BD4">
      <w:rPr>
        <w:rFonts w:ascii="Calibri" w:eastAsia="Times New Roman" w:hAnsi="Calibri" w:cs="Calibri"/>
        <w:b/>
        <w:color w:val="FFFFFF"/>
        <w:sz w:val="20"/>
        <w:szCs w:val="20"/>
        <w:lang w:val="en-US"/>
      </w:rPr>
      <w:instrText xml:space="preserve"> PAGE   \* MERGEFORMAT </w:instrText>
    </w:r>
    <w:r w:rsidRPr="00003BD4">
      <w:rPr>
        <w:rFonts w:ascii="Calibri" w:eastAsia="Times New Roman" w:hAnsi="Calibri" w:cs="Calibri"/>
        <w:b/>
        <w:color w:val="FFFFFF"/>
        <w:sz w:val="20"/>
        <w:szCs w:val="20"/>
        <w:lang w:val="en-US"/>
      </w:rPr>
      <w:fldChar w:fldCharType="separate"/>
    </w:r>
    <w:r>
      <w:rPr>
        <w:rFonts w:ascii="Calibri" w:eastAsia="Times New Roman" w:hAnsi="Calibri" w:cs="Calibri"/>
        <w:b/>
        <w:color w:val="FFFFFF"/>
        <w:sz w:val="20"/>
        <w:szCs w:val="20"/>
        <w:lang w:val="en-US"/>
      </w:rPr>
      <w:t>5</w:t>
    </w:r>
    <w:r w:rsidRPr="00003BD4">
      <w:rPr>
        <w:rFonts w:ascii="Calibri" w:eastAsia="Times New Roman" w:hAnsi="Calibri" w:cs="Calibri"/>
        <w:b/>
        <w:noProof/>
        <w:color w:val="FFFFF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150E" w14:textId="77777777" w:rsidR="00387A94" w:rsidRDefault="00387A94" w:rsidP="00003BD4">
      <w:pPr>
        <w:spacing w:after="0" w:line="240" w:lineRule="auto"/>
      </w:pPr>
      <w:r>
        <w:separator/>
      </w:r>
    </w:p>
  </w:footnote>
  <w:footnote w:type="continuationSeparator" w:id="0">
    <w:p w14:paraId="740F3E52" w14:textId="77777777" w:rsidR="00387A94" w:rsidRDefault="00387A94" w:rsidP="00003BD4">
      <w:pPr>
        <w:spacing w:after="0" w:line="240" w:lineRule="auto"/>
      </w:pPr>
      <w:r>
        <w:continuationSeparator/>
      </w:r>
    </w:p>
  </w:footnote>
  <w:footnote w:type="continuationNotice" w:id="1">
    <w:p w14:paraId="52D4449C" w14:textId="77777777" w:rsidR="00387A94" w:rsidRDefault="00387A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3B41" w14:textId="77777777" w:rsidR="004115F4" w:rsidRPr="00003BD4" w:rsidRDefault="004115F4" w:rsidP="000232B7">
    <w:pPr>
      <w:pStyle w:val="Header"/>
      <w:tabs>
        <w:tab w:val="clear" w:pos="4513"/>
        <w:tab w:val="clear" w:pos="9026"/>
      </w:tabs>
      <w:ind w:right="95" w:firstLine="720"/>
      <w:jc w:val="right"/>
      <w:rPr>
        <w:rFonts w:cs="Calibri"/>
        <w:color w:val="1F487C"/>
      </w:rPr>
    </w:pPr>
    <w:r>
      <w:rPr>
        <w:noProof/>
      </w:rPr>
      <mc:AlternateContent>
        <mc:Choice Requires="wps">
          <w:drawing>
            <wp:anchor distT="0" distB="0" distL="114300" distR="114300" simplePos="0" relativeHeight="251658240" behindDoc="1" locked="0" layoutInCell="1" allowOverlap="1" wp14:anchorId="3A000C5A" wp14:editId="4D0EFF26">
              <wp:simplePos x="0" y="0"/>
              <wp:positionH relativeFrom="column">
                <wp:posOffset>5772150</wp:posOffset>
              </wp:positionH>
              <wp:positionV relativeFrom="paragraph">
                <wp:posOffset>-16510</wp:posOffset>
              </wp:positionV>
              <wp:extent cx="864000" cy="209550"/>
              <wp:effectExtent l="0" t="0" r="0" b="0"/>
              <wp:wrapNone/>
              <wp:docPr id="4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20955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D8E9E" id="Rectangle 22" o:spid="_x0000_s1026" style="position:absolute;margin-left:454.5pt;margin-top:-1.3pt;width:68.0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" fillcolor="#1f487c" stroked="f"/>
          </w:pict>
        </mc:Fallback>
      </mc:AlternateContent>
    </w:r>
    <w:r>
      <w:t xml:space="preserve">ICHCA International </w:t>
    </w:r>
    <w:r w:rsidRPr="002E6459">
      <w:rPr>
        <w:rFonts w:cs="Calibri"/>
        <w:color w:val="C01F32"/>
      </w:rPr>
      <w:t>|</w:t>
    </w:r>
    <w:r>
      <w:rPr>
        <w:rFonts w:cs="Calibri"/>
      </w:rPr>
      <w:t xml:space="preserve"> </w:t>
    </w:r>
    <w:bookmarkStart w:id="10" w:name="_Hlk125034908"/>
    <w:r>
      <w:rPr>
        <w:rFonts w:asciiTheme="minorHAnsi" w:hAnsiTheme="minorHAnsi"/>
      </w:rPr>
      <w:fldChar w:fldCharType="begin"/>
    </w:r>
    <w:r>
      <w:instrText>HYPERLINK "http://www.ichca.com"</w:instrText>
    </w:r>
    <w:r>
      <w:rPr>
        <w:rFonts w:asciiTheme="minorHAnsi" w:hAnsiTheme="minorHAnsi"/>
      </w:rPr>
    </w:r>
    <w:r>
      <w:rPr>
        <w:rFonts w:asciiTheme="minorHAnsi" w:hAnsiTheme="minorHAnsi"/>
      </w:rPr>
      <w:fldChar w:fldCharType="separate"/>
    </w:r>
    <w:r w:rsidRPr="00003BD4">
      <w:rPr>
        <w:rStyle w:val="Hyperlink"/>
        <w:rFonts w:cs="Calibri"/>
        <w:color w:val="1F487C"/>
      </w:rPr>
      <w:t>www.ichca.com</w:t>
    </w:r>
    <w:r>
      <w:rPr>
        <w:rStyle w:val="Hyperlink"/>
        <w:rFonts w:cs="Calibri"/>
        <w:color w:val="1F487C"/>
      </w:rPr>
      <w:fldChar w:fldCharType="end"/>
    </w:r>
    <w:bookmarkEnd w:id="10"/>
  </w:p>
  <w:p w14:paraId="7E56FE5B" w14:textId="77777777" w:rsidR="00E27135" w:rsidRDefault="00E271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95E9" w14:textId="77777777" w:rsidR="00B02D16" w:rsidRDefault="00B02D16" w:rsidP="00B02D16">
    <w:pPr>
      <w:pStyle w:val="Header"/>
    </w:pPr>
    <w:r>
      <w:rPr>
        <w:noProof/>
      </w:rPr>
      <mc:AlternateContent>
        <mc:Choice Requires="wps">
          <w:drawing>
            <wp:anchor distT="0" distB="0" distL="114300" distR="114300" simplePos="0" relativeHeight="251678731" behindDoc="1" locked="0" layoutInCell="1" allowOverlap="1" wp14:anchorId="07015282" wp14:editId="58C7066A">
              <wp:simplePos x="0" y="0"/>
              <wp:positionH relativeFrom="column">
                <wp:posOffset>-904875</wp:posOffset>
              </wp:positionH>
              <wp:positionV relativeFrom="paragraph">
                <wp:posOffset>-635</wp:posOffset>
              </wp:positionV>
              <wp:extent cx="864973" cy="208800"/>
              <wp:effectExtent l="0" t="0" r="0" b="127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973" cy="20880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B766D" w14:textId="77777777" w:rsidR="00B02D16" w:rsidRDefault="00B02D16" w:rsidP="00B02D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15282" id="Rectangle 22" o:spid="_x0000_s1026" style="position:absolute;left:0;text-align:left;margin-left:-71.25pt;margin-top:-.05pt;width:68.1pt;height:16.45pt;z-index:-251637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" fillcolor="#1f487c" stroked="f">
              <v:textbox>
                <w:txbxContent>
                  <w:p w14:paraId="776B766D" w14:textId="77777777" w:rsidR="00B02D16" w:rsidRDefault="00B02D16" w:rsidP="00B02D16">
                    <w:pPr>
                      <w:jc w:val="center"/>
                    </w:pPr>
                  </w:p>
                </w:txbxContent>
              </v:textbox>
            </v:rect>
          </w:pict>
        </mc:Fallback>
      </mc:AlternateContent>
    </w:r>
    <w:hyperlink r:id="rId1" w:history="1">
      <w:r w:rsidRPr="00003BD4">
        <w:rPr>
          <w:rStyle w:val="Hyperlink"/>
          <w:rFonts w:cs="Calibri"/>
          <w:color w:val="1F487C"/>
        </w:rPr>
        <w:t>www.ichca.com</w:t>
      </w:r>
    </w:hyperlink>
    <w:r>
      <w:rPr>
        <w:rStyle w:val="Hyperlink"/>
        <w:rFonts w:cs="Calibri"/>
        <w:color w:val="1F487C"/>
      </w:rPr>
      <w:t xml:space="preserve"> </w:t>
    </w:r>
    <w:r w:rsidRPr="00BE79DD">
      <w:t>| ICHCA International</w:t>
    </w:r>
  </w:p>
  <w:p w14:paraId="285AE5B6" w14:textId="77777777" w:rsidR="00B02D16" w:rsidRDefault="00B02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271D1" w14:textId="77777777" w:rsidR="00BE79DD" w:rsidRDefault="00BE79DD">
    <w:pPr>
      <w:pStyle w:val="Header"/>
    </w:pPr>
    <w:r>
      <w:rPr>
        <w:noProof/>
      </w:rPr>
      <mc:AlternateContent>
        <mc:Choice Requires="wps">
          <w:drawing>
            <wp:anchor distT="0" distB="0" distL="114300" distR="114300" simplePos="0" relativeHeight="251673611" behindDoc="1" locked="0" layoutInCell="1" allowOverlap="1" wp14:anchorId="5AB6F73B" wp14:editId="6DBD4621">
              <wp:simplePos x="0" y="0"/>
              <wp:positionH relativeFrom="column">
                <wp:posOffset>-904875</wp:posOffset>
              </wp:positionH>
              <wp:positionV relativeFrom="paragraph">
                <wp:posOffset>-635</wp:posOffset>
              </wp:positionV>
              <wp:extent cx="864973" cy="208800"/>
              <wp:effectExtent l="0" t="0" r="0" b="1270"/>
              <wp:wrapNone/>
              <wp:docPr id="6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973" cy="20880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46C50" w14:textId="77777777" w:rsidR="00BE79DD" w:rsidRDefault="00BE79DD" w:rsidP="00BE79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6F73B" id="_x0000_s1028" style="position:absolute;left:0;text-align:left;margin-left:-71.25pt;margin-top:-.05pt;width:68.1pt;height:16.45pt;z-index:-251642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" fillcolor="#1f487c" stroked="f">
              <v:textbox>
                <w:txbxContent>
                  <w:p w14:paraId="32146C50" w14:textId="77777777" w:rsidR="00BE79DD" w:rsidRDefault="00BE79DD" w:rsidP="00BE79DD">
                    <w:pPr>
                      <w:jc w:val="center"/>
                    </w:pPr>
                  </w:p>
                </w:txbxContent>
              </v:textbox>
            </v:rect>
          </w:pict>
        </mc:Fallback>
      </mc:AlternateContent>
    </w:r>
    <w:r w:rsidRPr="00BE79DD">
      <w:t>www.ichca. com | ICHCA International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F96"/>
    <w:multiLevelType w:val="hybridMultilevel"/>
    <w:tmpl w:val="E0188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6533E"/>
    <w:multiLevelType w:val="hybridMultilevel"/>
    <w:tmpl w:val="4D669086"/>
    <w:lvl w:ilvl="0" w:tplc="D332E3E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53200"/>
    <w:multiLevelType w:val="hybridMultilevel"/>
    <w:tmpl w:val="B240BC2A"/>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D01E1"/>
    <w:multiLevelType w:val="hybridMultilevel"/>
    <w:tmpl w:val="67AA55DA"/>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F556D"/>
    <w:multiLevelType w:val="hybridMultilevel"/>
    <w:tmpl w:val="0C928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214C4"/>
    <w:multiLevelType w:val="hybridMultilevel"/>
    <w:tmpl w:val="D59A22BE"/>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E470D"/>
    <w:multiLevelType w:val="hybridMultilevel"/>
    <w:tmpl w:val="132A7B62"/>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03B20"/>
    <w:multiLevelType w:val="hybridMultilevel"/>
    <w:tmpl w:val="E7D203DA"/>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A7DF2"/>
    <w:multiLevelType w:val="hybridMultilevel"/>
    <w:tmpl w:val="20E2D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C67E2"/>
    <w:multiLevelType w:val="hybridMultilevel"/>
    <w:tmpl w:val="A9F0CF70"/>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FD68D7"/>
    <w:multiLevelType w:val="hybridMultilevel"/>
    <w:tmpl w:val="C15C6CE2"/>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315E2"/>
    <w:multiLevelType w:val="hybridMultilevel"/>
    <w:tmpl w:val="644A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37FB1"/>
    <w:multiLevelType w:val="hybridMultilevel"/>
    <w:tmpl w:val="02CCC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033EC"/>
    <w:multiLevelType w:val="hybridMultilevel"/>
    <w:tmpl w:val="2466AD9E"/>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D587A"/>
    <w:multiLevelType w:val="hybridMultilevel"/>
    <w:tmpl w:val="148C8FAE"/>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406236"/>
    <w:multiLevelType w:val="hybridMultilevel"/>
    <w:tmpl w:val="0AA23816"/>
    <w:lvl w:ilvl="0" w:tplc="D332E3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4615AD"/>
    <w:multiLevelType w:val="hybridMultilevel"/>
    <w:tmpl w:val="1C986850"/>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5C5214"/>
    <w:multiLevelType w:val="hybridMultilevel"/>
    <w:tmpl w:val="2EAE1F16"/>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A1475"/>
    <w:multiLevelType w:val="multilevel"/>
    <w:tmpl w:val="699614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C03E32"/>
    <w:multiLevelType w:val="hybridMultilevel"/>
    <w:tmpl w:val="A4280E92"/>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C420B2"/>
    <w:multiLevelType w:val="hybridMultilevel"/>
    <w:tmpl w:val="08BA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B01C7C"/>
    <w:multiLevelType w:val="hybridMultilevel"/>
    <w:tmpl w:val="E36E8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0701E5"/>
    <w:multiLevelType w:val="hybridMultilevel"/>
    <w:tmpl w:val="9960A304"/>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907769"/>
    <w:multiLevelType w:val="hybridMultilevel"/>
    <w:tmpl w:val="C1127D7A"/>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A46923"/>
    <w:multiLevelType w:val="hybridMultilevel"/>
    <w:tmpl w:val="45A65BE6"/>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153FF2"/>
    <w:multiLevelType w:val="hybridMultilevel"/>
    <w:tmpl w:val="AEFEB958"/>
    <w:lvl w:ilvl="0" w:tplc="5D9C852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964F23"/>
    <w:multiLevelType w:val="hybridMultilevel"/>
    <w:tmpl w:val="C62AB08E"/>
    <w:lvl w:ilvl="0" w:tplc="1A6AB3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D559FF"/>
    <w:multiLevelType w:val="hybridMultilevel"/>
    <w:tmpl w:val="98B279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3171125"/>
    <w:multiLevelType w:val="hybridMultilevel"/>
    <w:tmpl w:val="0D2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A21DA"/>
    <w:multiLevelType w:val="hybridMultilevel"/>
    <w:tmpl w:val="CB3EA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D0465A"/>
    <w:multiLevelType w:val="hybridMultilevel"/>
    <w:tmpl w:val="3EBAC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A96844"/>
    <w:multiLevelType w:val="hybridMultilevel"/>
    <w:tmpl w:val="88049A48"/>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D562DA"/>
    <w:multiLevelType w:val="hybridMultilevel"/>
    <w:tmpl w:val="5E6CDBA4"/>
    <w:lvl w:ilvl="0" w:tplc="F5DA60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787EB2"/>
    <w:multiLevelType w:val="hybridMultilevel"/>
    <w:tmpl w:val="B1D4A79A"/>
    <w:lvl w:ilvl="0" w:tplc="BA1674B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8B1B44"/>
    <w:multiLevelType w:val="hybridMultilevel"/>
    <w:tmpl w:val="5922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53102F"/>
    <w:multiLevelType w:val="hybridMultilevel"/>
    <w:tmpl w:val="23C25012"/>
    <w:lvl w:ilvl="0" w:tplc="6B0E88C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7B154A"/>
    <w:multiLevelType w:val="hybridMultilevel"/>
    <w:tmpl w:val="36E8DC88"/>
    <w:lvl w:ilvl="0" w:tplc="BA1674B0">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D36C4C3C">
      <w:start w:val="5"/>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CA00BC"/>
    <w:multiLevelType w:val="hybridMultilevel"/>
    <w:tmpl w:val="BE122E32"/>
    <w:lvl w:ilvl="0" w:tplc="71DA5A0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AD6776"/>
    <w:multiLevelType w:val="multilevel"/>
    <w:tmpl w:val="C2A4A0B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65930A6"/>
    <w:multiLevelType w:val="hybridMultilevel"/>
    <w:tmpl w:val="438A9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E504AA"/>
    <w:multiLevelType w:val="hybridMultilevel"/>
    <w:tmpl w:val="4F0A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C803C0"/>
    <w:multiLevelType w:val="hybridMultilevel"/>
    <w:tmpl w:val="890C0288"/>
    <w:lvl w:ilvl="0" w:tplc="34AE507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323DD8"/>
    <w:multiLevelType w:val="hybridMultilevel"/>
    <w:tmpl w:val="8EA6E5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B631F9"/>
    <w:multiLevelType w:val="hybridMultilevel"/>
    <w:tmpl w:val="C65C3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570147">
    <w:abstractNumId w:val="38"/>
  </w:num>
  <w:num w:numId="2" w16cid:durableId="783768029">
    <w:abstractNumId w:val="34"/>
  </w:num>
  <w:num w:numId="3" w16cid:durableId="681474405">
    <w:abstractNumId w:val="36"/>
  </w:num>
  <w:num w:numId="4" w16cid:durableId="813058359">
    <w:abstractNumId w:val="35"/>
  </w:num>
  <w:num w:numId="5" w16cid:durableId="205601612">
    <w:abstractNumId w:val="11"/>
  </w:num>
  <w:num w:numId="6" w16cid:durableId="1469206088">
    <w:abstractNumId w:val="28"/>
  </w:num>
  <w:num w:numId="7" w16cid:durableId="74060044">
    <w:abstractNumId w:val="19"/>
  </w:num>
  <w:num w:numId="8" w16cid:durableId="1263537787">
    <w:abstractNumId w:val="6"/>
  </w:num>
  <w:num w:numId="9" w16cid:durableId="524833539">
    <w:abstractNumId w:val="23"/>
  </w:num>
  <w:num w:numId="10" w16cid:durableId="1622806945">
    <w:abstractNumId w:val="3"/>
  </w:num>
  <w:num w:numId="11" w16cid:durableId="906303966">
    <w:abstractNumId w:val="16"/>
  </w:num>
  <w:num w:numId="12" w16cid:durableId="2040274768">
    <w:abstractNumId w:val="33"/>
  </w:num>
  <w:num w:numId="13" w16cid:durableId="938373233">
    <w:abstractNumId w:val="22"/>
  </w:num>
  <w:num w:numId="14" w16cid:durableId="1636570240">
    <w:abstractNumId w:val="25"/>
  </w:num>
  <w:num w:numId="15" w16cid:durableId="753210369">
    <w:abstractNumId w:val="20"/>
  </w:num>
  <w:num w:numId="16" w16cid:durableId="1608074976">
    <w:abstractNumId w:val="21"/>
  </w:num>
  <w:num w:numId="17" w16cid:durableId="1519273468">
    <w:abstractNumId w:val="4"/>
  </w:num>
  <w:num w:numId="18" w16cid:durableId="106897416">
    <w:abstractNumId w:val="12"/>
  </w:num>
  <w:num w:numId="19" w16cid:durableId="1094131554">
    <w:abstractNumId w:val="9"/>
  </w:num>
  <w:num w:numId="20" w16cid:durableId="1427261964">
    <w:abstractNumId w:val="2"/>
  </w:num>
  <w:num w:numId="21" w16cid:durableId="1975135735">
    <w:abstractNumId w:val="13"/>
  </w:num>
  <w:num w:numId="22" w16cid:durableId="1570193799">
    <w:abstractNumId w:val="10"/>
  </w:num>
  <w:num w:numId="23" w16cid:durableId="262423940">
    <w:abstractNumId w:val="39"/>
  </w:num>
  <w:num w:numId="24" w16cid:durableId="2048724017">
    <w:abstractNumId w:val="37"/>
  </w:num>
  <w:num w:numId="25" w16cid:durableId="1423256246">
    <w:abstractNumId w:val="31"/>
  </w:num>
  <w:num w:numId="26" w16cid:durableId="1379356811">
    <w:abstractNumId w:val="14"/>
  </w:num>
  <w:num w:numId="27" w16cid:durableId="1350370456">
    <w:abstractNumId w:val="42"/>
  </w:num>
  <w:num w:numId="28" w16cid:durableId="1969048987">
    <w:abstractNumId w:val="32"/>
  </w:num>
  <w:num w:numId="29" w16cid:durableId="1792361744">
    <w:abstractNumId w:val="38"/>
  </w:num>
  <w:num w:numId="30" w16cid:durableId="355154704">
    <w:abstractNumId w:val="17"/>
  </w:num>
  <w:num w:numId="31" w16cid:durableId="839395031">
    <w:abstractNumId w:val="24"/>
  </w:num>
  <w:num w:numId="32" w16cid:durableId="895429425">
    <w:abstractNumId w:val="26"/>
  </w:num>
  <w:num w:numId="33" w16cid:durableId="374669677">
    <w:abstractNumId w:val="1"/>
  </w:num>
  <w:num w:numId="34" w16cid:durableId="1419407376">
    <w:abstractNumId w:val="15"/>
  </w:num>
  <w:num w:numId="35" w16cid:durableId="1830752927">
    <w:abstractNumId w:val="8"/>
  </w:num>
  <w:num w:numId="36" w16cid:durableId="1420180556">
    <w:abstractNumId w:val="27"/>
  </w:num>
  <w:num w:numId="37" w16cid:durableId="952982245">
    <w:abstractNumId w:val="29"/>
  </w:num>
  <w:num w:numId="38" w16cid:durableId="1219779516">
    <w:abstractNumId w:val="0"/>
  </w:num>
  <w:num w:numId="39" w16cid:durableId="692419434">
    <w:abstractNumId w:val="43"/>
  </w:num>
  <w:num w:numId="40" w16cid:durableId="1049840050">
    <w:abstractNumId w:val="40"/>
  </w:num>
  <w:num w:numId="41" w16cid:durableId="2100637849">
    <w:abstractNumId w:val="5"/>
  </w:num>
  <w:num w:numId="42" w16cid:durableId="1056658465">
    <w:abstractNumId w:val="30"/>
  </w:num>
  <w:num w:numId="43" w16cid:durableId="1267234177">
    <w:abstractNumId w:val="41"/>
  </w:num>
  <w:num w:numId="44" w16cid:durableId="1480532550">
    <w:abstractNumId w:val="7"/>
  </w:num>
  <w:num w:numId="45" w16cid:durableId="204309558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72"/>
    <w:rsid w:val="00000446"/>
    <w:rsid w:val="000008E7"/>
    <w:rsid w:val="00000D45"/>
    <w:rsid w:val="00001994"/>
    <w:rsid w:val="00003846"/>
    <w:rsid w:val="00003903"/>
    <w:rsid w:val="00003BD4"/>
    <w:rsid w:val="00003DCF"/>
    <w:rsid w:val="00004D82"/>
    <w:rsid w:val="0000556D"/>
    <w:rsid w:val="0000592C"/>
    <w:rsid w:val="00005A37"/>
    <w:rsid w:val="00005DDE"/>
    <w:rsid w:val="00006158"/>
    <w:rsid w:val="00006478"/>
    <w:rsid w:val="00007326"/>
    <w:rsid w:val="000074D6"/>
    <w:rsid w:val="000075BF"/>
    <w:rsid w:val="00011E01"/>
    <w:rsid w:val="000121E3"/>
    <w:rsid w:val="0001338E"/>
    <w:rsid w:val="00013475"/>
    <w:rsid w:val="00013F93"/>
    <w:rsid w:val="00014553"/>
    <w:rsid w:val="00014627"/>
    <w:rsid w:val="000148B5"/>
    <w:rsid w:val="00014996"/>
    <w:rsid w:val="00015A9B"/>
    <w:rsid w:val="00016A63"/>
    <w:rsid w:val="00016A7E"/>
    <w:rsid w:val="0001797F"/>
    <w:rsid w:val="00020084"/>
    <w:rsid w:val="00020CAB"/>
    <w:rsid w:val="00020FCE"/>
    <w:rsid w:val="00022E4E"/>
    <w:rsid w:val="000232B7"/>
    <w:rsid w:val="000242B1"/>
    <w:rsid w:val="00025280"/>
    <w:rsid w:val="00025AEE"/>
    <w:rsid w:val="00025F7B"/>
    <w:rsid w:val="0002672F"/>
    <w:rsid w:val="000270F2"/>
    <w:rsid w:val="00027846"/>
    <w:rsid w:val="00027E5A"/>
    <w:rsid w:val="00030B84"/>
    <w:rsid w:val="0003114F"/>
    <w:rsid w:val="000316CC"/>
    <w:rsid w:val="0003273B"/>
    <w:rsid w:val="00032A56"/>
    <w:rsid w:val="00033072"/>
    <w:rsid w:val="0003307A"/>
    <w:rsid w:val="0003461C"/>
    <w:rsid w:val="00034670"/>
    <w:rsid w:val="00034E0C"/>
    <w:rsid w:val="00035086"/>
    <w:rsid w:val="00036CD5"/>
    <w:rsid w:val="00036DD1"/>
    <w:rsid w:val="00037AB7"/>
    <w:rsid w:val="000402BB"/>
    <w:rsid w:val="000402D2"/>
    <w:rsid w:val="000409D6"/>
    <w:rsid w:val="00040C37"/>
    <w:rsid w:val="00040DFE"/>
    <w:rsid w:val="00042101"/>
    <w:rsid w:val="000428BE"/>
    <w:rsid w:val="00043637"/>
    <w:rsid w:val="0004364B"/>
    <w:rsid w:val="00043AC9"/>
    <w:rsid w:val="00044AEA"/>
    <w:rsid w:val="00044B36"/>
    <w:rsid w:val="00044B93"/>
    <w:rsid w:val="0004654A"/>
    <w:rsid w:val="0004709D"/>
    <w:rsid w:val="00047C32"/>
    <w:rsid w:val="000530E8"/>
    <w:rsid w:val="000531DF"/>
    <w:rsid w:val="00053B6F"/>
    <w:rsid w:val="000550E8"/>
    <w:rsid w:val="00056CD7"/>
    <w:rsid w:val="0005702F"/>
    <w:rsid w:val="000573BC"/>
    <w:rsid w:val="00057EB7"/>
    <w:rsid w:val="00060804"/>
    <w:rsid w:val="00060A2D"/>
    <w:rsid w:val="0006102A"/>
    <w:rsid w:val="000612A5"/>
    <w:rsid w:val="00061EC3"/>
    <w:rsid w:val="00064B42"/>
    <w:rsid w:val="00064B6C"/>
    <w:rsid w:val="00064DAD"/>
    <w:rsid w:val="000660C6"/>
    <w:rsid w:val="00066BD8"/>
    <w:rsid w:val="00066F8C"/>
    <w:rsid w:val="00067977"/>
    <w:rsid w:val="00072941"/>
    <w:rsid w:val="00072A46"/>
    <w:rsid w:val="00072D9C"/>
    <w:rsid w:val="00072EEC"/>
    <w:rsid w:val="000739E1"/>
    <w:rsid w:val="00074C1E"/>
    <w:rsid w:val="00076015"/>
    <w:rsid w:val="0007746D"/>
    <w:rsid w:val="000776A1"/>
    <w:rsid w:val="00080191"/>
    <w:rsid w:val="0008037F"/>
    <w:rsid w:val="0008071C"/>
    <w:rsid w:val="0008110F"/>
    <w:rsid w:val="00081651"/>
    <w:rsid w:val="0008194A"/>
    <w:rsid w:val="0008252C"/>
    <w:rsid w:val="00082600"/>
    <w:rsid w:val="00082B52"/>
    <w:rsid w:val="00082EC4"/>
    <w:rsid w:val="0008308C"/>
    <w:rsid w:val="00083164"/>
    <w:rsid w:val="000831A2"/>
    <w:rsid w:val="00084B3A"/>
    <w:rsid w:val="00084B4F"/>
    <w:rsid w:val="000852FD"/>
    <w:rsid w:val="00086963"/>
    <w:rsid w:val="00087BD3"/>
    <w:rsid w:val="00087EC3"/>
    <w:rsid w:val="00090D82"/>
    <w:rsid w:val="00091164"/>
    <w:rsid w:val="00091A53"/>
    <w:rsid w:val="00091E73"/>
    <w:rsid w:val="00091EE4"/>
    <w:rsid w:val="00091F00"/>
    <w:rsid w:val="00092070"/>
    <w:rsid w:val="00092190"/>
    <w:rsid w:val="000922EC"/>
    <w:rsid w:val="0009389B"/>
    <w:rsid w:val="000939F5"/>
    <w:rsid w:val="00094CF5"/>
    <w:rsid w:val="00095F6F"/>
    <w:rsid w:val="00096326"/>
    <w:rsid w:val="00096532"/>
    <w:rsid w:val="000968FC"/>
    <w:rsid w:val="00096994"/>
    <w:rsid w:val="00096AA9"/>
    <w:rsid w:val="00096D63"/>
    <w:rsid w:val="000A116E"/>
    <w:rsid w:val="000A217C"/>
    <w:rsid w:val="000A253A"/>
    <w:rsid w:val="000A298C"/>
    <w:rsid w:val="000A3511"/>
    <w:rsid w:val="000A3D43"/>
    <w:rsid w:val="000A5339"/>
    <w:rsid w:val="000A6BA5"/>
    <w:rsid w:val="000B0938"/>
    <w:rsid w:val="000B0BCC"/>
    <w:rsid w:val="000B2B30"/>
    <w:rsid w:val="000B2F19"/>
    <w:rsid w:val="000B35EA"/>
    <w:rsid w:val="000B3B25"/>
    <w:rsid w:val="000B4146"/>
    <w:rsid w:val="000B4414"/>
    <w:rsid w:val="000B5EB5"/>
    <w:rsid w:val="000B6390"/>
    <w:rsid w:val="000B6E87"/>
    <w:rsid w:val="000B70A0"/>
    <w:rsid w:val="000B7955"/>
    <w:rsid w:val="000C007B"/>
    <w:rsid w:val="000C0A49"/>
    <w:rsid w:val="000C0CD6"/>
    <w:rsid w:val="000C13F3"/>
    <w:rsid w:val="000C204F"/>
    <w:rsid w:val="000C2ECA"/>
    <w:rsid w:val="000C3A45"/>
    <w:rsid w:val="000C462E"/>
    <w:rsid w:val="000C53D1"/>
    <w:rsid w:val="000C5680"/>
    <w:rsid w:val="000C66FE"/>
    <w:rsid w:val="000C68C1"/>
    <w:rsid w:val="000C70D8"/>
    <w:rsid w:val="000C782E"/>
    <w:rsid w:val="000C7A16"/>
    <w:rsid w:val="000C7EF4"/>
    <w:rsid w:val="000D0141"/>
    <w:rsid w:val="000D0919"/>
    <w:rsid w:val="000D0DB2"/>
    <w:rsid w:val="000D1241"/>
    <w:rsid w:val="000D1253"/>
    <w:rsid w:val="000D47CA"/>
    <w:rsid w:val="000D5339"/>
    <w:rsid w:val="000D68EE"/>
    <w:rsid w:val="000D6A52"/>
    <w:rsid w:val="000D7557"/>
    <w:rsid w:val="000D7F46"/>
    <w:rsid w:val="000D7F6A"/>
    <w:rsid w:val="000E0AC7"/>
    <w:rsid w:val="000E1076"/>
    <w:rsid w:val="000E191D"/>
    <w:rsid w:val="000E1A03"/>
    <w:rsid w:val="000E1E9E"/>
    <w:rsid w:val="000E2E22"/>
    <w:rsid w:val="000E3502"/>
    <w:rsid w:val="000E3F19"/>
    <w:rsid w:val="000E4B81"/>
    <w:rsid w:val="000E5D2A"/>
    <w:rsid w:val="000E5F4C"/>
    <w:rsid w:val="000E6A5D"/>
    <w:rsid w:val="000E7E64"/>
    <w:rsid w:val="000F0064"/>
    <w:rsid w:val="000F1643"/>
    <w:rsid w:val="000F1908"/>
    <w:rsid w:val="000F253B"/>
    <w:rsid w:val="000F278B"/>
    <w:rsid w:val="000F2C21"/>
    <w:rsid w:val="000F3266"/>
    <w:rsid w:val="000F39CF"/>
    <w:rsid w:val="000F3B5E"/>
    <w:rsid w:val="000F48F6"/>
    <w:rsid w:val="000F4D2E"/>
    <w:rsid w:val="000F5009"/>
    <w:rsid w:val="000F5C4E"/>
    <w:rsid w:val="000F60B4"/>
    <w:rsid w:val="000F6A9B"/>
    <w:rsid w:val="000F73EF"/>
    <w:rsid w:val="000F7790"/>
    <w:rsid w:val="000F7C04"/>
    <w:rsid w:val="000F7C76"/>
    <w:rsid w:val="000F7F5B"/>
    <w:rsid w:val="00100782"/>
    <w:rsid w:val="00100786"/>
    <w:rsid w:val="0010276A"/>
    <w:rsid w:val="00103451"/>
    <w:rsid w:val="00103688"/>
    <w:rsid w:val="00104365"/>
    <w:rsid w:val="0010585D"/>
    <w:rsid w:val="00107086"/>
    <w:rsid w:val="00107867"/>
    <w:rsid w:val="0011111E"/>
    <w:rsid w:val="00111E7B"/>
    <w:rsid w:val="00112303"/>
    <w:rsid w:val="001125FE"/>
    <w:rsid w:val="00113B16"/>
    <w:rsid w:val="001140E9"/>
    <w:rsid w:val="00114B63"/>
    <w:rsid w:val="001170AD"/>
    <w:rsid w:val="00117576"/>
    <w:rsid w:val="001175DC"/>
    <w:rsid w:val="00117F6C"/>
    <w:rsid w:val="00120B81"/>
    <w:rsid w:val="0012159F"/>
    <w:rsid w:val="0012209D"/>
    <w:rsid w:val="00122412"/>
    <w:rsid w:val="00122718"/>
    <w:rsid w:val="00123334"/>
    <w:rsid w:val="0012365E"/>
    <w:rsid w:val="001236B4"/>
    <w:rsid w:val="00123D40"/>
    <w:rsid w:val="00123EE5"/>
    <w:rsid w:val="001240B5"/>
    <w:rsid w:val="001244B4"/>
    <w:rsid w:val="00124684"/>
    <w:rsid w:val="001246E9"/>
    <w:rsid w:val="0012476A"/>
    <w:rsid w:val="00124D2E"/>
    <w:rsid w:val="00126D1D"/>
    <w:rsid w:val="00127486"/>
    <w:rsid w:val="001279D7"/>
    <w:rsid w:val="001308CB"/>
    <w:rsid w:val="00131A4D"/>
    <w:rsid w:val="00132323"/>
    <w:rsid w:val="001327E2"/>
    <w:rsid w:val="00132EBD"/>
    <w:rsid w:val="00132FFC"/>
    <w:rsid w:val="001332C4"/>
    <w:rsid w:val="00134536"/>
    <w:rsid w:val="001347E7"/>
    <w:rsid w:val="00135A63"/>
    <w:rsid w:val="00137118"/>
    <w:rsid w:val="001402FB"/>
    <w:rsid w:val="0014062E"/>
    <w:rsid w:val="001407D9"/>
    <w:rsid w:val="0014089A"/>
    <w:rsid w:val="00140E4A"/>
    <w:rsid w:val="00141152"/>
    <w:rsid w:val="00141771"/>
    <w:rsid w:val="0014225F"/>
    <w:rsid w:val="00142740"/>
    <w:rsid w:val="001430D2"/>
    <w:rsid w:val="0014357D"/>
    <w:rsid w:val="00143BE5"/>
    <w:rsid w:val="0014513A"/>
    <w:rsid w:val="00145253"/>
    <w:rsid w:val="001461DB"/>
    <w:rsid w:val="0014725D"/>
    <w:rsid w:val="00147590"/>
    <w:rsid w:val="00150681"/>
    <w:rsid w:val="00151BF5"/>
    <w:rsid w:val="00152979"/>
    <w:rsid w:val="00152C24"/>
    <w:rsid w:val="00153182"/>
    <w:rsid w:val="001535DD"/>
    <w:rsid w:val="001543F8"/>
    <w:rsid w:val="001546F3"/>
    <w:rsid w:val="0015643B"/>
    <w:rsid w:val="001564A5"/>
    <w:rsid w:val="0015677D"/>
    <w:rsid w:val="00156B95"/>
    <w:rsid w:val="00156E2C"/>
    <w:rsid w:val="001570C3"/>
    <w:rsid w:val="001571FE"/>
    <w:rsid w:val="00157C2E"/>
    <w:rsid w:val="0016087A"/>
    <w:rsid w:val="0016383C"/>
    <w:rsid w:val="00163DC2"/>
    <w:rsid w:val="00164010"/>
    <w:rsid w:val="001658B0"/>
    <w:rsid w:val="00165A0E"/>
    <w:rsid w:val="00165B14"/>
    <w:rsid w:val="00165F29"/>
    <w:rsid w:val="00167A4D"/>
    <w:rsid w:val="00167B47"/>
    <w:rsid w:val="00167E58"/>
    <w:rsid w:val="00171892"/>
    <w:rsid w:val="001718EC"/>
    <w:rsid w:val="0017240A"/>
    <w:rsid w:val="00172AD4"/>
    <w:rsid w:val="00173814"/>
    <w:rsid w:val="00173CAB"/>
    <w:rsid w:val="001740BE"/>
    <w:rsid w:val="001742D0"/>
    <w:rsid w:val="0017681A"/>
    <w:rsid w:val="001801D7"/>
    <w:rsid w:val="001804CC"/>
    <w:rsid w:val="001808D3"/>
    <w:rsid w:val="0018296A"/>
    <w:rsid w:val="001829B2"/>
    <w:rsid w:val="00183A39"/>
    <w:rsid w:val="00183F0B"/>
    <w:rsid w:val="00184069"/>
    <w:rsid w:val="00184769"/>
    <w:rsid w:val="00184C4F"/>
    <w:rsid w:val="00184FB6"/>
    <w:rsid w:val="00185088"/>
    <w:rsid w:val="001854B2"/>
    <w:rsid w:val="00185B93"/>
    <w:rsid w:val="00185D9B"/>
    <w:rsid w:val="001867CE"/>
    <w:rsid w:val="00187219"/>
    <w:rsid w:val="00187F79"/>
    <w:rsid w:val="00190348"/>
    <w:rsid w:val="00190D68"/>
    <w:rsid w:val="00192913"/>
    <w:rsid w:val="00192EDA"/>
    <w:rsid w:val="00192F4E"/>
    <w:rsid w:val="00193319"/>
    <w:rsid w:val="00193343"/>
    <w:rsid w:val="001934FA"/>
    <w:rsid w:val="001944C6"/>
    <w:rsid w:val="0019450A"/>
    <w:rsid w:val="00194962"/>
    <w:rsid w:val="001951FA"/>
    <w:rsid w:val="00196573"/>
    <w:rsid w:val="001965E5"/>
    <w:rsid w:val="0019705E"/>
    <w:rsid w:val="00197F8E"/>
    <w:rsid w:val="001A12FD"/>
    <w:rsid w:val="001A205D"/>
    <w:rsid w:val="001A2737"/>
    <w:rsid w:val="001A3B89"/>
    <w:rsid w:val="001A3F4F"/>
    <w:rsid w:val="001A4437"/>
    <w:rsid w:val="001A5DB9"/>
    <w:rsid w:val="001A6232"/>
    <w:rsid w:val="001B0C9E"/>
    <w:rsid w:val="001B0DB4"/>
    <w:rsid w:val="001B0F4A"/>
    <w:rsid w:val="001B0F79"/>
    <w:rsid w:val="001B121E"/>
    <w:rsid w:val="001B151B"/>
    <w:rsid w:val="001B18AA"/>
    <w:rsid w:val="001B1E30"/>
    <w:rsid w:val="001B1FC0"/>
    <w:rsid w:val="001B290A"/>
    <w:rsid w:val="001B4889"/>
    <w:rsid w:val="001B5355"/>
    <w:rsid w:val="001B566D"/>
    <w:rsid w:val="001B63C8"/>
    <w:rsid w:val="001B6948"/>
    <w:rsid w:val="001B69F6"/>
    <w:rsid w:val="001B6F6C"/>
    <w:rsid w:val="001B790B"/>
    <w:rsid w:val="001B7EFF"/>
    <w:rsid w:val="001C04BC"/>
    <w:rsid w:val="001C0672"/>
    <w:rsid w:val="001C07DC"/>
    <w:rsid w:val="001C08EF"/>
    <w:rsid w:val="001C135A"/>
    <w:rsid w:val="001C187B"/>
    <w:rsid w:val="001C1B83"/>
    <w:rsid w:val="001C2060"/>
    <w:rsid w:val="001C2190"/>
    <w:rsid w:val="001C225D"/>
    <w:rsid w:val="001C292C"/>
    <w:rsid w:val="001C354D"/>
    <w:rsid w:val="001C41F5"/>
    <w:rsid w:val="001C43D1"/>
    <w:rsid w:val="001C4767"/>
    <w:rsid w:val="001C4BF9"/>
    <w:rsid w:val="001C4F31"/>
    <w:rsid w:val="001C58A1"/>
    <w:rsid w:val="001C5F36"/>
    <w:rsid w:val="001C74FD"/>
    <w:rsid w:val="001C7C7A"/>
    <w:rsid w:val="001D0A2A"/>
    <w:rsid w:val="001D10ED"/>
    <w:rsid w:val="001D1192"/>
    <w:rsid w:val="001D1CF9"/>
    <w:rsid w:val="001D28C0"/>
    <w:rsid w:val="001D60C8"/>
    <w:rsid w:val="001D6EF6"/>
    <w:rsid w:val="001E0568"/>
    <w:rsid w:val="001E0699"/>
    <w:rsid w:val="001E06F1"/>
    <w:rsid w:val="001E0B04"/>
    <w:rsid w:val="001E154A"/>
    <w:rsid w:val="001E1975"/>
    <w:rsid w:val="001E20D3"/>
    <w:rsid w:val="001E4114"/>
    <w:rsid w:val="001E54BE"/>
    <w:rsid w:val="001E5B5D"/>
    <w:rsid w:val="001E6F52"/>
    <w:rsid w:val="001E6F94"/>
    <w:rsid w:val="001E7A1E"/>
    <w:rsid w:val="001E7EC4"/>
    <w:rsid w:val="001F09FD"/>
    <w:rsid w:val="001F146B"/>
    <w:rsid w:val="001F2D4A"/>
    <w:rsid w:val="001F2DC9"/>
    <w:rsid w:val="001F3EF0"/>
    <w:rsid w:val="001F40DD"/>
    <w:rsid w:val="001F426F"/>
    <w:rsid w:val="001F4CF9"/>
    <w:rsid w:val="001F6920"/>
    <w:rsid w:val="001F6982"/>
    <w:rsid w:val="0020092F"/>
    <w:rsid w:val="002012A9"/>
    <w:rsid w:val="00202B44"/>
    <w:rsid w:val="00202DD3"/>
    <w:rsid w:val="00203B40"/>
    <w:rsid w:val="002047A6"/>
    <w:rsid w:val="00204C8C"/>
    <w:rsid w:val="002062E7"/>
    <w:rsid w:val="002068B8"/>
    <w:rsid w:val="00206AE0"/>
    <w:rsid w:val="00207754"/>
    <w:rsid w:val="00210C3F"/>
    <w:rsid w:val="00211C3F"/>
    <w:rsid w:val="00211EE5"/>
    <w:rsid w:val="002123DE"/>
    <w:rsid w:val="00212849"/>
    <w:rsid w:val="0021288F"/>
    <w:rsid w:val="002137E2"/>
    <w:rsid w:val="00214295"/>
    <w:rsid w:val="002146C0"/>
    <w:rsid w:val="00214E5B"/>
    <w:rsid w:val="0021592F"/>
    <w:rsid w:val="00216796"/>
    <w:rsid w:val="00220140"/>
    <w:rsid w:val="002204CD"/>
    <w:rsid w:val="002237AC"/>
    <w:rsid w:val="00224FA2"/>
    <w:rsid w:val="00225512"/>
    <w:rsid w:val="00225FDC"/>
    <w:rsid w:val="00227780"/>
    <w:rsid w:val="0022788E"/>
    <w:rsid w:val="00230816"/>
    <w:rsid w:val="0023120E"/>
    <w:rsid w:val="00231DA4"/>
    <w:rsid w:val="00233AD2"/>
    <w:rsid w:val="002341EF"/>
    <w:rsid w:val="00234527"/>
    <w:rsid w:val="00235216"/>
    <w:rsid w:val="002353DA"/>
    <w:rsid w:val="00235587"/>
    <w:rsid w:val="00236250"/>
    <w:rsid w:val="0023796A"/>
    <w:rsid w:val="00237D77"/>
    <w:rsid w:val="0024051B"/>
    <w:rsid w:val="002405C4"/>
    <w:rsid w:val="00241150"/>
    <w:rsid w:val="00241158"/>
    <w:rsid w:val="00242B2F"/>
    <w:rsid w:val="00242BD3"/>
    <w:rsid w:val="00242CC1"/>
    <w:rsid w:val="002431ED"/>
    <w:rsid w:val="00243411"/>
    <w:rsid w:val="002456C0"/>
    <w:rsid w:val="00245BE9"/>
    <w:rsid w:val="00245F75"/>
    <w:rsid w:val="002468ED"/>
    <w:rsid w:val="00247411"/>
    <w:rsid w:val="00247494"/>
    <w:rsid w:val="0024763F"/>
    <w:rsid w:val="0024767B"/>
    <w:rsid w:val="002476F7"/>
    <w:rsid w:val="002478C0"/>
    <w:rsid w:val="002500B4"/>
    <w:rsid w:val="002502FD"/>
    <w:rsid w:val="00250A06"/>
    <w:rsid w:val="00250C1C"/>
    <w:rsid w:val="00252319"/>
    <w:rsid w:val="0025311F"/>
    <w:rsid w:val="002532DE"/>
    <w:rsid w:val="002537C6"/>
    <w:rsid w:val="00253CE6"/>
    <w:rsid w:val="00254054"/>
    <w:rsid w:val="00256A17"/>
    <w:rsid w:val="00256F82"/>
    <w:rsid w:val="00257380"/>
    <w:rsid w:val="002574BA"/>
    <w:rsid w:val="00257647"/>
    <w:rsid w:val="0025790B"/>
    <w:rsid w:val="00257A68"/>
    <w:rsid w:val="00261021"/>
    <w:rsid w:val="00261C46"/>
    <w:rsid w:val="00261D8E"/>
    <w:rsid w:val="00261FA7"/>
    <w:rsid w:val="00262A54"/>
    <w:rsid w:val="002636AD"/>
    <w:rsid w:val="0026375B"/>
    <w:rsid w:val="00263799"/>
    <w:rsid w:val="002643F6"/>
    <w:rsid w:val="002648AB"/>
    <w:rsid w:val="00264CEC"/>
    <w:rsid w:val="00266480"/>
    <w:rsid w:val="002666D1"/>
    <w:rsid w:val="002666DC"/>
    <w:rsid w:val="00266707"/>
    <w:rsid w:val="00266CBA"/>
    <w:rsid w:val="00266D65"/>
    <w:rsid w:val="00267564"/>
    <w:rsid w:val="002703D3"/>
    <w:rsid w:val="002714BB"/>
    <w:rsid w:val="00273023"/>
    <w:rsid w:val="00273EB2"/>
    <w:rsid w:val="00274914"/>
    <w:rsid w:val="00274D62"/>
    <w:rsid w:val="00274DF1"/>
    <w:rsid w:val="002759ED"/>
    <w:rsid w:val="00275B00"/>
    <w:rsid w:val="00275DDF"/>
    <w:rsid w:val="002766A8"/>
    <w:rsid w:val="00276A57"/>
    <w:rsid w:val="00276B16"/>
    <w:rsid w:val="00277A4D"/>
    <w:rsid w:val="00277B59"/>
    <w:rsid w:val="00280F80"/>
    <w:rsid w:val="002814E3"/>
    <w:rsid w:val="002817A3"/>
    <w:rsid w:val="00281A62"/>
    <w:rsid w:val="00282537"/>
    <w:rsid w:val="00282AEB"/>
    <w:rsid w:val="002830AC"/>
    <w:rsid w:val="002848D7"/>
    <w:rsid w:val="002851C8"/>
    <w:rsid w:val="00285817"/>
    <w:rsid w:val="00286E42"/>
    <w:rsid w:val="0028759D"/>
    <w:rsid w:val="002876D9"/>
    <w:rsid w:val="00290418"/>
    <w:rsid w:val="00290A07"/>
    <w:rsid w:val="00290C59"/>
    <w:rsid w:val="0029120E"/>
    <w:rsid w:val="00291821"/>
    <w:rsid w:val="0029188F"/>
    <w:rsid w:val="00291CEA"/>
    <w:rsid w:val="00291CF3"/>
    <w:rsid w:val="00294455"/>
    <w:rsid w:val="00295444"/>
    <w:rsid w:val="0029688A"/>
    <w:rsid w:val="00296F96"/>
    <w:rsid w:val="00297867"/>
    <w:rsid w:val="00297960"/>
    <w:rsid w:val="00297A40"/>
    <w:rsid w:val="00297CA9"/>
    <w:rsid w:val="00297E59"/>
    <w:rsid w:val="002A0164"/>
    <w:rsid w:val="002A05DA"/>
    <w:rsid w:val="002A0DFB"/>
    <w:rsid w:val="002A0F47"/>
    <w:rsid w:val="002A148D"/>
    <w:rsid w:val="002A188A"/>
    <w:rsid w:val="002A1A7F"/>
    <w:rsid w:val="002A1F4E"/>
    <w:rsid w:val="002A2341"/>
    <w:rsid w:val="002A27BE"/>
    <w:rsid w:val="002A2AED"/>
    <w:rsid w:val="002A3091"/>
    <w:rsid w:val="002A3245"/>
    <w:rsid w:val="002A402D"/>
    <w:rsid w:val="002A42BC"/>
    <w:rsid w:val="002A4631"/>
    <w:rsid w:val="002A4784"/>
    <w:rsid w:val="002A4A84"/>
    <w:rsid w:val="002A50FF"/>
    <w:rsid w:val="002A51B6"/>
    <w:rsid w:val="002A6D29"/>
    <w:rsid w:val="002B05E2"/>
    <w:rsid w:val="002B081D"/>
    <w:rsid w:val="002B0A7B"/>
    <w:rsid w:val="002B1D26"/>
    <w:rsid w:val="002B28A2"/>
    <w:rsid w:val="002B320D"/>
    <w:rsid w:val="002B324E"/>
    <w:rsid w:val="002B351F"/>
    <w:rsid w:val="002B39C9"/>
    <w:rsid w:val="002B45D1"/>
    <w:rsid w:val="002B45FC"/>
    <w:rsid w:val="002B4715"/>
    <w:rsid w:val="002B4B9F"/>
    <w:rsid w:val="002B5C46"/>
    <w:rsid w:val="002B5DC5"/>
    <w:rsid w:val="002B6766"/>
    <w:rsid w:val="002B7BA1"/>
    <w:rsid w:val="002B7F00"/>
    <w:rsid w:val="002C040B"/>
    <w:rsid w:val="002C08AF"/>
    <w:rsid w:val="002C0AAE"/>
    <w:rsid w:val="002C101B"/>
    <w:rsid w:val="002C169A"/>
    <w:rsid w:val="002C1797"/>
    <w:rsid w:val="002C187B"/>
    <w:rsid w:val="002C284D"/>
    <w:rsid w:val="002C29FE"/>
    <w:rsid w:val="002C3FFA"/>
    <w:rsid w:val="002C44E1"/>
    <w:rsid w:val="002C533B"/>
    <w:rsid w:val="002C5E67"/>
    <w:rsid w:val="002C5FA8"/>
    <w:rsid w:val="002C6296"/>
    <w:rsid w:val="002C69AD"/>
    <w:rsid w:val="002C6C58"/>
    <w:rsid w:val="002C7429"/>
    <w:rsid w:val="002C7A3B"/>
    <w:rsid w:val="002C7F99"/>
    <w:rsid w:val="002D0690"/>
    <w:rsid w:val="002D155C"/>
    <w:rsid w:val="002D3781"/>
    <w:rsid w:val="002D44B2"/>
    <w:rsid w:val="002D45C5"/>
    <w:rsid w:val="002D5094"/>
    <w:rsid w:val="002D5CA6"/>
    <w:rsid w:val="002D6160"/>
    <w:rsid w:val="002D7840"/>
    <w:rsid w:val="002D78BA"/>
    <w:rsid w:val="002D79EE"/>
    <w:rsid w:val="002D7B6F"/>
    <w:rsid w:val="002D7CAF"/>
    <w:rsid w:val="002E079F"/>
    <w:rsid w:val="002E1091"/>
    <w:rsid w:val="002E1276"/>
    <w:rsid w:val="002E12B1"/>
    <w:rsid w:val="002E1630"/>
    <w:rsid w:val="002E19EA"/>
    <w:rsid w:val="002E307B"/>
    <w:rsid w:val="002E30AA"/>
    <w:rsid w:val="002E33F6"/>
    <w:rsid w:val="002E4B87"/>
    <w:rsid w:val="002E5B15"/>
    <w:rsid w:val="002E5C15"/>
    <w:rsid w:val="002E6D96"/>
    <w:rsid w:val="002E6E6B"/>
    <w:rsid w:val="002E6F35"/>
    <w:rsid w:val="002E6F67"/>
    <w:rsid w:val="002F01F1"/>
    <w:rsid w:val="002F05B9"/>
    <w:rsid w:val="002F0AD5"/>
    <w:rsid w:val="002F0B92"/>
    <w:rsid w:val="002F10AC"/>
    <w:rsid w:val="002F2018"/>
    <w:rsid w:val="002F2381"/>
    <w:rsid w:val="002F281F"/>
    <w:rsid w:val="002F40EA"/>
    <w:rsid w:val="002F458C"/>
    <w:rsid w:val="002F4991"/>
    <w:rsid w:val="002F4D44"/>
    <w:rsid w:val="002F5084"/>
    <w:rsid w:val="002F50E6"/>
    <w:rsid w:val="002F6523"/>
    <w:rsid w:val="002F66CD"/>
    <w:rsid w:val="002F6EDF"/>
    <w:rsid w:val="002F6F19"/>
    <w:rsid w:val="002F75C1"/>
    <w:rsid w:val="002F75D2"/>
    <w:rsid w:val="002F7E50"/>
    <w:rsid w:val="003013EE"/>
    <w:rsid w:val="0030163C"/>
    <w:rsid w:val="003019AE"/>
    <w:rsid w:val="0030229D"/>
    <w:rsid w:val="00304A14"/>
    <w:rsid w:val="00306808"/>
    <w:rsid w:val="003068D7"/>
    <w:rsid w:val="00306A2F"/>
    <w:rsid w:val="00306C61"/>
    <w:rsid w:val="0030753E"/>
    <w:rsid w:val="00310338"/>
    <w:rsid w:val="003106AB"/>
    <w:rsid w:val="00310C81"/>
    <w:rsid w:val="00310E91"/>
    <w:rsid w:val="00311C49"/>
    <w:rsid w:val="00313105"/>
    <w:rsid w:val="00314125"/>
    <w:rsid w:val="0031460F"/>
    <w:rsid w:val="00315418"/>
    <w:rsid w:val="00315BEF"/>
    <w:rsid w:val="00316E31"/>
    <w:rsid w:val="003206A5"/>
    <w:rsid w:val="003209D0"/>
    <w:rsid w:val="00320C0E"/>
    <w:rsid w:val="00321911"/>
    <w:rsid w:val="003223E6"/>
    <w:rsid w:val="0032250D"/>
    <w:rsid w:val="00324373"/>
    <w:rsid w:val="003245E5"/>
    <w:rsid w:val="00325D7E"/>
    <w:rsid w:val="00330428"/>
    <w:rsid w:val="00330E85"/>
    <w:rsid w:val="003322DE"/>
    <w:rsid w:val="00332625"/>
    <w:rsid w:val="00332716"/>
    <w:rsid w:val="0033311F"/>
    <w:rsid w:val="003331C3"/>
    <w:rsid w:val="003343AC"/>
    <w:rsid w:val="00335B10"/>
    <w:rsid w:val="00336619"/>
    <w:rsid w:val="00336623"/>
    <w:rsid w:val="003377AB"/>
    <w:rsid w:val="003403BC"/>
    <w:rsid w:val="00341D27"/>
    <w:rsid w:val="003424AE"/>
    <w:rsid w:val="00342E01"/>
    <w:rsid w:val="003434B1"/>
    <w:rsid w:val="00343A9B"/>
    <w:rsid w:val="00344184"/>
    <w:rsid w:val="003449D8"/>
    <w:rsid w:val="00344B0D"/>
    <w:rsid w:val="003465B1"/>
    <w:rsid w:val="00347113"/>
    <w:rsid w:val="003502F9"/>
    <w:rsid w:val="00350CE4"/>
    <w:rsid w:val="003545AA"/>
    <w:rsid w:val="003549B5"/>
    <w:rsid w:val="00354DF9"/>
    <w:rsid w:val="0035552F"/>
    <w:rsid w:val="00356829"/>
    <w:rsid w:val="00356FE8"/>
    <w:rsid w:val="00357173"/>
    <w:rsid w:val="00357FB9"/>
    <w:rsid w:val="00360645"/>
    <w:rsid w:val="003609F7"/>
    <w:rsid w:val="00360AAC"/>
    <w:rsid w:val="00362DD0"/>
    <w:rsid w:val="00364125"/>
    <w:rsid w:val="0036442D"/>
    <w:rsid w:val="003645B6"/>
    <w:rsid w:val="003656AB"/>
    <w:rsid w:val="00366565"/>
    <w:rsid w:val="00367CB2"/>
    <w:rsid w:val="00370C3D"/>
    <w:rsid w:val="00371136"/>
    <w:rsid w:val="003715F8"/>
    <w:rsid w:val="003719B3"/>
    <w:rsid w:val="003719C3"/>
    <w:rsid w:val="00371ACB"/>
    <w:rsid w:val="00372574"/>
    <w:rsid w:val="00372834"/>
    <w:rsid w:val="00372EFB"/>
    <w:rsid w:val="00373058"/>
    <w:rsid w:val="003739A8"/>
    <w:rsid w:val="00374354"/>
    <w:rsid w:val="003746BE"/>
    <w:rsid w:val="00374FC6"/>
    <w:rsid w:val="00374FE2"/>
    <w:rsid w:val="00375E68"/>
    <w:rsid w:val="003763B5"/>
    <w:rsid w:val="00376A28"/>
    <w:rsid w:val="003814D2"/>
    <w:rsid w:val="0038160A"/>
    <w:rsid w:val="00382753"/>
    <w:rsid w:val="003833F2"/>
    <w:rsid w:val="00383445"/>
    <w:rsid w:val="00383D0A"/>
    <w:rsid w:val="00387199"/>
    <w:rsid w:val="00387A94"/>
    <w:rsid w:val="00390160"/>
    <w:rsid w:val="0039073F"/>
    <w:rsid w:val="0039117B"/>
    <w:rsid w:val="0039180E"/>
    <w:rsid w:val="00391AF3"/>
    <w:rsid w:val="00391F2A"/>
    <w:rsid w:val="00392587"/>
    <w:rsid w:val="00392626"/>
    <w:rsid w:val="0039491F"/>
    <w:rsid w:val="00394B8E"/>
    <w:rsid w:val="00394DB8"/>
    <w:rsid w:val="00394FD8"/>
    <w:rsid w:val="003951DD"/>
    <w:rsid w:val="00395D73"/>
    <w:rsid w:val="0039670E"/>
    <w:rsid w:val="00396F88"/>
    <w:rsid w:val="003970F9"/>
    <w:rsid w:val="003971F3"/>
    <w:rsid w:val="00397E60"/>
    <w:rsid w:val="003A0459"/>
    <w:rsid w:val="003A0CEB"/>
    <w:rsid w:val="003A1676"/>
    <w:rsid w:val="003A1A67"/>
    <w:rsid w:val="003A3E5F"/>
    <w:rsid w:val="003A48AE"/>
    <w:rsid w:val="003A4FF7"/>
    <w:rsid w:val="003A57C4"/>
    <w:rsid w:val="003A5A53"/>
    <w:rsid w:val="003A5EEA"/>
    <w:rsid w:val="003A606F"/>
    <w:rsid w:val="003A6B2B"/>
    <w:rsid w:val="003A6FFA"/>
    <w:rsid w:val="003A784E"/>
    <w:rsid w:val="003B0BC2"/>
    <w:rsid w:val="003B11D3"/>
    <w:rsid w:val="003B2C3E"/>
    <w:rsid w:val="003B4A21"/>
    <w:rsid w:val="003B50A5"/>
    <w:rsid w:val="003B548B"/>
    <w:rsid w:val="003B5630"/>
    <w:rsid w:val="003B68E3"/>
    <w:rsid w:val="003B7C27"/>
    <w:rsid w:val="003B7DA7"/>
    <w:rsid w:val="003C0B81"/>
    <w:rsid w:val="003C0C50"/>
    <w:rsid w:val="003C1004"/>
    <w:rsid w:val="003C2465"/>
    <w:rsid w:val="003C2AFE"/>
    <w:rsid w:val="003C30FD"/>
    <w:rsid w:val="003C4B92"/>
    <w:rsid w:val="003C7394"/>
    <w:rsid w:val="003C73E8"/>
    <w:rsid w:val="003D0758"/>
    <w:rsid w:val="003D1142"/>
    <w:rsid w:val="003D17FE"/>
    <w:rsid w:val="003D2304"/>
    <w:rsid w:val="003D2637"/>
    <w:rsid w:val="003D2980"/>
    <w:rsid w:val="003D2A99"/>
    <w:rsid w:val="003D2C09"/>
    <w:rsid w:val="003D36C8"/>
    <w:rsid w:val="003D41A9"/>
    <w:rsid w:val="003D46EC"/>
    <w:rsid w:val="003D5690"/>
    <w:rsid w:val="003D5A19"/>
    <w:rsid w:val="003D6760"/>
    <w:rsid w:val="003E0486"/>
    <w:rsid w:val="003E0897"/>
    <w:rsid w:val="003E0991"/>
    <w:rsid w:val="003E0B7B"/>
    <w:rsid w:val="003E12D5"/>
    <w:rsid w:val="003E1D65"/>
    <w:rsid w:val="003E2511"/>
    <w:rsid w:val="003E2605"/>
    <w:rsid w:val="003E2B72"/>
    <w:rsid w:val="003E2D0E"/>
    <w:rsid w:val="003E3947"/>
    <w:rsid w:val="003E3C92"/>
    <w:rsid w:val="003E40AB"/>
    <w:rsid w:val="003E46EF"/>
    <w:rsid w:val="003E4FD1"/>
    <w:rsid w:val="003E5428"/>
    <w:rsid w:val="003E7C40"/>
    <w:rsid w:val="003F01F2"/>
    <w:rsid w:val="003F0515"/>
    <w:rsid w:val="003F0AF5"/>
    <w:rsid w:val="003F1BF5"/>
    <w:rsid w:val="003F1CFD"/>
    <w:rsid w:val="003F1FBF"/>
    <w:rsid w:val="003F288B"/>
    <w:rsid w:val="003F2C6B"/>
    <w:rsid w:val="003F2D5E"/>
    <w:rsid w:val="003F32E6"/>
    <w:rsid w:val="003F3705"/>
    <w:rsid w:val="003F389B"/>
    <w:rsid w:val="003F3AAF"/>
    <w:rsid w:val="003F42DA"/>
    <w:rsid w:val="003F480D"/>
    <w:rsid w:val="003F59FF"/>
    <w:rsid w:val="003F5AE6"/>
    <w:rsid w:val="003F66D0"/>
    <w:rsid w:val="003F77CE"/>
    <w:rsid w:val="003F7F73"/>
    <w:rsid w:val="00400342"/>
    <w:rsid w:val="004021BF"/>
    <w:rsid w:val="004021ED"/>
    <w:rsid w:val="004025D9"/>
    <w:rsid w:val="004028E9"/>
    <w:rsid w:val="00402B81"/>
    <w:rsid w:val="00403A8E"/>
    <w:rsid w:val="00404576"/>
    <w:rsid w:val="00404D62"/>
    <w:rsid w:val="00406721"/>
    <w:rsid w:val="00406DCB"/>
    <w:rsid w:val="0040744F"/>
    <w:rsid w:val="00407B6E"/>
    <w:rsid w:val="00410746"/>
    <w:rsid w:val="004115F4"/>
    <w:rsid w:val="004120E9"/>
    <w:rsid w:val="004151ED"/>
    <w:rsid w:val="00415641"/>
    <w:rsid w:val="00415AF0"/>
    <w:rsid w:val="0041689B"/>
    <w:rsid w:val="00417891"/>
    <w:rsid w:val="00417E6E"/>
    <w:rsid w:val="0042153E"/>
    <w:rsid w:val="004219A8"/>
    <w:rsid w:val="0042255C"/>
    <w:rsid w:val="00423F00"/>
    <w:rsid w:val="00423F0E"/>
    <w:rsid w:val="0042486E"/>
    <w:rsid w:val="004265B6"/>
    <w:rsid w:val="0043073E"/>
    <w:rsid w:val="00430872"/>
    <w:rsid w:val="00430C6F"/>
    <w:rsid w:val="00430DAF"/>
    <w:rsid w:val="004319EE"/>
    <w:rsid w:val="004342D6"/>
    <w:rsid w:val="004342FF"/>
    <w:rsid w:val="004348D4"/>
    <w:rsid w:val="00435159"/>
    <w:rsid w:val="004351DC"/>
    <w:rsid w:val="00436378"/>
    <w:rsid w:val="004365CF"/>
    <w:rsid w:val="0044051B"/>
    <w:rsid w:val="0044085A"/>
    <w:rsid w:val="004519FF"/>
    <w:rsid w:val="00451E7A"/>
    <w:rsid w:val="004524C3"/>
    <w:rsid w:val="00452D6B"/>
    <w:rsid w:val="00454451"/>
    <w:rsid w:val="004549AA"/>
    <w:rsid w:val="00454CDC"/>
    <w:rsid w:val="00456995"/>
    <w:rsid w:val="00456ED5"/>
    <w:rsid w:val="004579BD"/>
    <w:rsid w:val="00460E8C"/>
    <w:rsid w:val="00460FF2"/>
    <w:rsid w:val="00462688"/>
    <w:rsid w:val="0046409E"/>
    <w:rsid w:val="004649E4"/>
    <w:rsid w:val="00464B4F"/>
    <w:rsid w:val="00464BB1"/>
    <w:rsid w:val="00464CA9"/>
    <w:rsid w:val="00464DFE"/>
    <w:rsid w:val="00465D31"/>
    <w:rsid w:val="00465F87"/>
    <w:rsid w:val="00466658"/>
    <w:rsid w:val="00466877"/>
    <w:rsid w:val="004668EB"/>
    <w:rsid w:val="004676CB"/>
    <w:rsid w:val="004700BC"/>
    <w:rsid w:val="00470E08"/>
    <w:rsid w:val="0047263F"/>
    <w:rsid w:val="004726D8"/>
    <w:rsid w:val="0047277E"/>
    <w:rsid w:val="00473358"/>
    <w:rsid w:val="00473B79"/>
    <w:rsid w:val="004748B8"/>
    <w:rsid w:val="0047749F"/>
    <w:rsid w:val="00477C88"/>
    <w:rsid w:val="0048062D"/>
    <w:rsid w:val="0048245B"/>
    <w:rsid w:val="00482989"/>
    <w:rsid w:val="00482D31"/>
    <w:rsid w:val="00483E3F"/>
    <w:rsid w:val="004840F0"/>
    <w:rsid w:val="004842B3"/>
    <w:rsid w:val="00484CDC"/>
    <w:rsid w:val="0048650F"/>
    <w:rsid w:val="004872DD"/>
    <w:rsid w:val="00487831"/>
    <w:rsid w:val="00487AF0"/>
    <w:rsid w:val="00487EE2"/>
    <w:rsid w:val="00490DA4"/>
    <w:rsid w:val="004918C4"/>
    <w:rsid w:val="00492348"/>
    <w:rsid w:val="00493143"/>
    <w:rsid w:val="004935BC"/>
    <w:rsid w:val="00495D01"/>
    <w:rsid w:val="00496B3B"/>
    <w:rsid w:val="004A079D"/>
    <w:rsid w:val="004A0930"/>
    <w:rsid w:val="004A1C47"/>
    <w:rsid w:val="004A1C4A"/>
    <w:rsid w:val="004A1CE9"/>
    <w:rsid w:val="004A1E6C"/>
    <w:rsid w:val="004A34C6"/>
    <w:rsid w:val="004A35DA"/>
    <w:rsid w:val="004A59AB"/>
    <w:rsid w:val="004A5F7A"/>
    <w:rsid w:val="004B0EE4"/>
    <w:rsid w:val="004B0FAC"/>
    <w:rsid w:val="004B1A72"/>
    <w:rsid w:val="004B26AB"/>
    <w:rsid w:val="004B2A79"/>
    <w:rsid w:val="004B2C88"/>
    <w:rsid w:val="004B35BB"/>
    <w:rsid w:val="004B4D11"/>
    <w:rsid w:val="004B4E3D"/>
    <w:rsid w:val="004B5319"/>
    <w:rsid w:val="004B64AB"/>
    <w:rsid w:val="004B67EC"/>
    <w:rsid w:val="004B6CAA"/>
    <w:rsid w:val="004C1C65"/>
    <w:rsid w:val="004C2757"/>
    <w:rsid w:val="004C2920"/>
    <w:rsid w:val="004C2D53"/>
    <w:rsid w:val="004C2D5C"/>
    <w:rsid w:val="004C2E05"/>
    <w:rsid w:val="004C31EF"/>
    <w:rsid w:val="004C3507"/>
    <w:rsid w:val="004C3916"/>
    <w:rsid w:val="004C3B3E"/>
    <w:rsid w:val="004C4BAA"/>
    <w:rsid w:val="004C4CAB"/>
    <w:rsid w:val="004C6489"/>
    <w:rsid w:val="004C6BA5"/>
    <w:rsid w:val="004C6D4C"/>
    <w:rsid w:val="004C7C99"/>
    <w:rsid w:val="004D0C55"/>
    <w:rsid w:val="004D0F84"/>
    <w:rsid w:val="004D2DF2"/>
    <w:rsid w:val="004D3F7F"/>
    <w:rsid w:val="004D431F"/>
    <w:rsid w:val="004D4650"/>
    <w:rsid w:val="004D4681"/>
    <w:rsid w:val="004D494C"/>
    <w:rsid w:val="004D49A7"/>
    <w:rsid w:val="004D5515"/>
    <w:rsid w:val="004D58C2"/>
    <w:rsid w:val="004D5DE2"/>
    <w:rsid w:val="004D5DE7"/>
    <w:rsid w:val="004E0361"/>
    <w:rsid w:val="004E09D2"/>
    <w:rsid w:val="004E1035"/>
    <w:rsid w:val="004E2CEB"/>
    <w:rsid w:val="004E331F"/>
    <w:rsid w:val="004E384D"/>
    <w:rsid w:val="004E425F"/>
    <w:rsid w:val="004E44D2"/>
    <w:rsid w:val="004E463C"/>
    <w:rsid w:val="004E4679"/>
    <w:rsid w:val="004E4AB1"/>
    <w:rsid w:val="004E52FF"/>
    <w:rsid w:val="004E7E17"/>
    <w:rsid w:val="004F00B0"/>
    <w:rsid w:val="004F00D3"/>
    <w:rsid w:val="004F01A8"/>
    <w:rsid w:val="004F1760"/>
    <w:rsid w:val="004F27E4"/>
    <w:rsid w:val="004F4027"/>
    <w:rsid w:val="004F42E4"/>
    <w:rsid w:val="004F47BB"/>
    <w:rsid w:val="004F5100"/>
    <w:rsid w:val="004F59AC"/>
    <w:rsid w:val="004F5F45"/>
    <w:rsid w:val="004F749A"/>
    <w:rsid w:val="004F78EF"/>
    <w:rsid w:val="005009CA"/>
    <w:rsid w:val="005019C7"/>
    <w:rsid w:val="00501C1F"/>
    <w:rsid w:val="00501E39"/>
    <w:rsid w:val="005036F0"/>
    <w:rsid w:val="00503773"/>
    <w:rsid w:val="00503B66"/>
    <w:rsid w:val="00503C28"/>
    <w:rsid w:val="005042E2"/>
    <w:rsid w:val="0050506C"/>
    <w:rsid w:val="00505BB9"/>
    <w:rsid w:val="00506477"/>
    <w:rsid w:val="0050660F"/>
    <w:rsid w:val="00506AD3"/>
    <w:rsid w:val="005101F0"/>
    <w:rsid w:val="0051031F"/>
    <w:rsid w:val="00510C4D"/>
    <w:rsid w:val="00510CC6"/>
    <w:rsid w:val="00511285"/>
    <w:rsid w:val="005119A0"/>
    <w:rsid w:val="00511B40"/>
    <w:rsid w:val="00511EE9"/>
    <w:rsid w:val="00511F69"/>
    <w:rsid w:val="005123ED"/>
    <w:rsid w:val="005124E9"/>
    <w:rsid w:val="00512618"/>
    <w:rsid w:val="00512A2D"/>
    <w:rsid w:val="00513592"/>
    <w:rsid w:val="005148E7"/>
    <w:rsid w:val="00514F6E"/>
    <w:rsid w:val="00515B16"/>
    <w:rsid w:val="00516114"/>
    <w:rsid w:val="00516B4E"/>
    <w:rsid w:val="0051727D"/>
    <w:rsid w:val="005172A7"/>
    <w:rsid w:val="00517476"/>
    <w:rsid w:val="005179E7"/>
    <w:rsid w:val="00517A19"/>
    <w:rsid w:val="00520B17"/>
    <w:rsid w:val="00521083"/>
    <w:rsid w:val="0052125F"/>
    <w:rsid w:val="0052153F"/>
    <w:rsid w:val="00521666"/>
    <w:rsid w:val="00521F10"/>
    <w:rsid w:val="00521F47"/>
    <w:rsid w:val="00522A89"/>
    <w:rsid w:val="00522B22"/>
    <w:rsid w:val="005230B6"/>
    <w:rsid w:val="00523102"/>
    <w:rsid w:val="005232D5"/>
    <w:rsid w:val="0052392C"/>
    <w:rsid w:val="00523FCA"/>
    <w:rsid w:val="0052449B"/>
    <w:rsid w:val="00525F22"/>
    <w:rsid w:val="00527517"/>
    <w:rsid w:val="00527D08"/>
    <w:rsid w:val="00527E73"/>
    <w:rsid w:val="005303FC"/>
    <w:rsid w:val="00530B51"/>
    <w:rsid w:val="00531087"/>
    <w:rsid w:val="005316FF"/>
    <w:rsid w:val="00531862"/>
    <w:rsid w:val="0053281A"/>
    <w:rsid w:val="0053299B"/>
    <w:rsid w:val="005332B9"/>
    <w:rsid w:val="0053393E"/>
    <w:rsid w:val="00533DB2"/>
    <w:rsid w:val="005340B4"/>
    <w:rsid w:val="005344A9"/>
    <w:rsid w:val="005346E5"/>
    <w:rsid w:val="00534DBF"/>
    <w:rsid w:val="00535693"/>
    <w:rsid w:val="00536B3E"/>
    <w:rsid w:val="00536BAC"/>
    <w:rsid w:val="00537391"/>
    <w:rsid w:val="00537478"/>
    <w:rsid w:val="00537EF6"/>
    <w:rsid w:val="00540846"/>
    <w:rsid w:val="00540933"/>
    <w:rsid w:val="00540AB5"/>
    <w:rsid w:val="00540DE9"/>
    <w:rsid w:val="00541109"/>
    <w:rsid w:val="00541713"/>
    <w:rsid w:val="00541768"/>
    <w:rsid w:val="005418F4"/>
    <w:rsid w:val="005445DB"/>
    <w:rsid w:val="00544B4C"/>
    <w:rsid w:val="00545686"/>
    <w:rsid w:val="00545CAD"/>
    <w:rsid w:val="00547395"/>
    <w:rsid w:val="005477F2"/>
    <w:rsid w:val="0055055F"/>
    <w:rsid w:val="005516BD"/>
    <w:rsid w:val="00551EBB"/>
    <w:rsid w:val="00552A3F"/>
    <w:rsid w:val="00552D99"/>
    <w:rsid w:val="00552FF2"/>
    <w:rsid w:val="00553751"/>
    <w:rsid w:val="00553D00"/>
    <w:rsid w:val="00553F26"/>
    <w:rsid w:val="00555601"/>
    <w:rsid w:val="00555E3F"/>
    <w:rsid w:val="00555EDE"/>
    <w:rsid w:val="00560C4B"/>
    <w:rsid w:val="005612CD"/>
    <w:rsid w:val="00563337"/>
    <w:rsid w:val="00563C20"/>
    <w:rsid w:val="005642DA"/>
    <w:rsid w:val="00565824"/>
    <w:rsid w:val="00565A31"/>
    <w:rsid w:val="00565D61"/>
    <w:rsid w:val="00566124"/>
    <w:rsid w:val="005666C3"/>
    <w:rsid w:val="005667DF"/>
    <w:rsid w:val="00566B97"/>
    <w:rsid w:val="00567553"/>
    <w:rsid w:val="005700BD"/>
    <w:rsid w:val="0057082E"/>
    <w:rsid w:val="00570D9B"/>
    <w:rsid w:val="005710D2"/>
    <w:rsid w:val="005716C4"/>
    <w:rsid w:val="0057308C"/>
    <w:rsid w:val="0057328D"/>
    <w:rsid w:val="005732DC"/>
    <w:rsid w:val="005747C3"/>
    <w:rsid w:val="0057488D"/>
    <w:rsid w:val="00574963"/>
    <w:rsid w:val="00574AB7"/>
    <w:rsid w:val="00574DCA"/>
    <w:rsid w:val="00574DCD"/>
    <w:rsid w:val="005756FF"/>
    <w:rsid w:val="00575964"/>
    <w:rsid w:val="00575B99"/>
    <w:rsid w:val="005760DD"/>
    <w:rsid w:val="00576922"/>
    <w:rsid w:val="005772FB"/>
    <w:rsid w:val="00577567"/>
    <w:rsid w:val="00577E08"/>
    <w:rsid w:val="00577F26"/>
    <w:rsid w:val="005808A7"/>
    <w:rsid w:val="00582C84"/>
    <w:rsid w:val="005834F3"/>
    <w:rsid w:val="00584F35"/>
    <w:rsid w:val="005854BF"/>
    <w:rsid w:val="00586145"/>
    <w:rsid w:val="005864CE"/>
    <w:rsid w:val="00586706"/>
    <w:rsid w:val="00586A80"/>
    <w:rsid w:val="00586C2A"/>
    <w:rsid w:val="0058713F"/>
    <w:rsid w:val="00587970"/>
    <w:rsid w:val="0059077C"/>
    <w:rsid w:val="00590AE4"/>
    <w:rsid w:val="00592251"/>
    <w:rsid w:val="0059336C"/>
    <w:rsid w:val="00593F6F"/>
    <w:rsid w:val="00594379"/>
    <w:rsid w:val="00594EB6"/>
    <w:rsid w:val="005951F0"/>
    <w:rsid w:val="005953FF"/>
    <w:rsid w:val="005A1702"/>
    <w:rsid w:val="005A26B6"/>
    <w:rsid w:val="005A30C6"/>
    <w:rsid w:val="005A397B"/>
    <w:rsid w:val="005A40C3"/>
    <w:rsid w:val="005A4831"/>
    <w:rsid w:val="005A4DAE"/>
    <w:rsid w:val="005A5CF4"/>
    <w:rsid w:val="005A5EBB"/>
    <w:rsid w:val="005A621E"/>
    <w:rsid w:val="005A6D42"/>
    <w:rsid w:val="005A7A01"/>
    <w:rsid w:val="005A7A37"/>
    <w:rsid w:val="005B03CA"/>
    <w:rsid w:val="005B0DBB"/>
    <w:rsid w:val="005B105F"/>
    <w:rsid w:val="005B3790"/>
    <w:rsid w:val="005B45AE"/>
    <w:rsid w:val="005B46A2"/>
    <w:rsid w:val="005B535B"/>
    <w:rsid w:val="005B55EF"/>
    <w:rsid w:val="005B58D3"/>
    <w:rsid w:val="005B5A99"/>
    <w:rsid w:val="005B5FEE"/>
    <w:rsid w:val="005B6392"/>
    <w:rsid w:val="005B65D2"/>
    <w:rsid w:val="005B75BF"/>
    <w:rsid w:val="005B7637"/>
    <w:rsid w:val="005B7C2A"/>
    <w:rsid w:val="005C0735"/>
    <w:rsid w:val="005C0843"/>
    <w:rsid w:val="005C0CDD"/>
    <w:rsid w:val="005C2811"/>
    <w:rsid w:val="005C29EF"/>
    <w:rsid w:val="005C31B3"/>
    <w:rsid w:val="005C3388"/>
    <w:rsid w:val="005C47EB"/>
    <w:rsid w:val="005C4D7D"/>
    <w:rsid w:val="005C5692"/>
    <w:rsid w:val="005C5FB5"/>
    <w:rsid w:val="005C75DF"/>
    <w:rsid w:val="005C7D52"/>
    <w:rsid w:val="005D1629"/>
    <w:rsid w:val="005D1824"/>
    <w:rsid w:val="005D1ED3"/>
    <w:rsid w:val="005D525A"/>
    <w:rsid w:val="005D55C1"/>
    <w:rsid w:val="005E00FC"/>
    <w:rsid w:val="005E0F1C"/>
    <w:rsid w:val="005E0F56"/>
    <w:rsid w:val="005E1339"/>
    <w:rsid w:val="005E165A"/>
    <w:rsid w:val="005E1B33"/>
    <w:rsid w:val="005E2E94"/>
    <w:rsid w:val="005E367A"/>
    <w:rsid w:val="005E405E"/>
    <w:rsid w:val="005E49CD"/>
    <w:rsid w:val="005E5C63"/>
    <w:rsid w:val="005E6722"/>
    <w:rsid w:val="005E68C0"/>
    <w:rsid w:val="005E6E3E"/>
    <w:rsid w:val="005E70B0"/>
    <w:rsid w:val="005F072C"/>
    <w:rsid w:val="005F0C23"/>
    <w:rsid w:val="005F276D"/>
    <w:rsid w:val="005F298D"/>
    <w:rsid w:val="005F3672"/>
    <w:rsid w:val="005F4724"/>
    <w:rsid w:val="005F59EE"/>
    <w:rsid w:val="005F6A36"/>
    <w:rsid w:val="005F7030"/>
    <w:rsid w:val="005F711A"/>
    <w:rsid w:val="005F7377"/>
    <w:rsid w:val="00600128"/>
    <w:rsid w:val="0060114C"/>
    <w:rsid w:val="00602E3C"/>
    <w:rsid w:val="006031D9"/>
    <w:rsid w:val="00604294"/>
    <w:rsid w:val="0060447F"/>
    <w:rsid w:val="006045C0"/>
    <w:rsid w:val="00605278"/>
    <w:rsid w:val="00605846"/>
    <w:rsid w:val="0060589D"/>
    <w:rsid w:val="0060672A"/>
    <w:rsid w:val="006071E8"/>
    <w:rsid w:val="006072C9"/>
    <w:rsid w:val="0060740F"/>
    <w:rsid w:val="00607A88"/>
    <w:rsid w:val="006102E9"/>
    <w:rsid w:val="0061080D"/>
    <w:rsid w:val="00610A55"/>
    <w:rsid w:val="00610B6D"/>
    <w:rsid w:val="00610C2A"/>
    <w:rsid w:val="00611354"/>
    <w:rsid w:val="00611753"/>
    <w:rsid w:val="00611CCA"/>
    <w:rsid w:val="00612083"/>
    <w:rsid w:val="00612307"/>
    <w:rsid w:val="006134E4"/>
    <w:rsid w:val="0061353C"/>
    <w:rsid w:val="00613C80"/>
    <w:rsid w:val="0061447C"/>
    <w:rsid w:val="00614ABD"/>
    <w:rsid w:val="00614BFA"/>
    <w:rsid w:val="006150B3"/>
    <w:rsid w:val="00617C01"/>
    <w:rsid w:val="0062011F"/>
    <w:rsid w:val="0062040D"/>
    <w:rsid w:val="0062125D"/>
    <w:rsid w:val="006216F0"/>
    <w:rsid w:val="00621C7A"/>
    <w:rsid w:val="006224E0"/>
    <w:rsid w:val="00623302"/>
    <w:rsid w:val="0062467E"/>
    <w:rsid w:val="00625DAE"/>
    <w:rsid w:val="006264D6"/>
    <w:rsid w:val="00627FDD"/>
    <w:rsid w:val="00630007"/>
    <w:rsid w:val="006308C9"/>
    <w:rsid w:val="00631A22"/>
    <w:rsid w:val="006324A4"/>
    <w:rsid w:val="00633588"/>
    <w:rsid w:val="0063396C"/>
    <w:rsid w:val="00635AE5"/>
    <w:rsid w:val="00635B26"/>
    <w:rsid w:val="0063623D"/>
    <w:rsid w:val="0063709B"/>
    <w:rsid w:val="00637138"/>
    <w:rsid w:val="0063744B"/>
    <w:rsid w:val="00640B76"/>
    <w:rsid w:val="006411B7"/>
    <w:rsid w:val="00641376"/>
    <w:rsid w:val="00641586"/>
    <w:rsid w:val="006429D0"/>
    <w:rsid w:val="006431F8"/>
    <w:rsid w:val="00643D94"/>
    <w:rsid w:val="00643FC3"/>
    <w:rsid w:val="006445C7"/>
    <w:rsid w:val="00644A7B"/>
    <w:rsid w:val="0064682B"/>
    <w:rsid w:val="00647627"/>
    <w:rsid w:val="0064776C"/>
    <w:rsid w:val="00651112"/>
    <w:rsid w:val="006540EA"/>
    <w:rsid w:val="0065465A"/>
    <w:rsid w:val="00654E2D"/>
    <w:rsid w:val="0065702F"/>
    <w:rsid w:val="0065791B"/>
    <w:rsid w:val="00660824"/>
    <w:rsid w:val="006637CD"/>
    <w:rsid w:val="0066412A"/>
    <w:rsid w:val="00664691"/>
    <w:rsid w:val="006658F1"/>
    <w:rsid w:val="0066591F"/>
    <w:rsid w:val="00665C7A"/>
    <w:rsid w:val="0066665F"/>
    <w:rsid w:val="0067037C"/>
    <w:rsid w:val="0067080D"/>
    <w:rsid w:val="0067124A"/>
    <w:rsid w:val="006719B0"/>
    <w:rsid w:val="0067200C"/>
    <w:rsid w:val="00672029"/>
    <w:rsid w:val="00672B72"/>
    <w:rsid w:val="00672EA7"/>
    <w:rsid w:val="00673E2F"/>
    <w:rsid w:val="00676103"/>
    <w:rsid w:val="00676389"/>
    <w:rsid w:val="006767D3"/>
    <w:rsid w:val="006768C1"/>
    <w:rsid w:val="00676D9B"/>
    <w:rsid w:val="00677911"/>
    <w:rsid w:val="00677E90"/>
    <w:rsid w:val="00681C06"/>
    <w:rsid w:val="00682706"/>
    <w:rsid w:val="00682F58"/>
    <w:rsid w:val="0068311D"/>
    <w:rsid w:val="00683520"/>
    <w:rsid w:val="0068391A"/>
    <w:rsid w:val="00683965"/>
    <w:rsid w:val="00683AEA"/>
    <w:rsid w:val="006840A3"/>
    <w:rsid w:val="00684144"/>
    <w:rsid w:val="00684217"/>
    <w:rsid w:val="0068495F"/>
    <w:rsid w:val="00684DDE"/>
    <w:rsid w:val="006860F6"/>
    <w:rsid w:val="00686352"/>
    <w:rsid w:val="006866FB"/>
    <w:rsid w:val="00686B12"/>
    <w:rsid w:val="00686D97"/>
    <w:rsid w:val="00687BD3"/>
    <w:rsid w:val="00690EDC"/>
    <w:rsid w:val="00691645"/>
    <w:rsid w:val="006916A0"/>
    <w:rsid w:val="00692CF5"/>
    <w:rsid w:val="00694246"/>
    <w:rsid w:val="00694901"/>
    <w:rsid w:val="00695C59"/>
    <w:rsid w:val="00696DF0"/>
    <w:rsid w:val="0069798B"/>
    <w:rsid w:val="00697D40"/>
    <w:rsid w:val="00697D46"/>
    <w:rsid w:val="006A0567"/>
    <w:rsid w:val="006A185A"/>
    <w:rsid w:val="006A24A3"/>
    <w:rsid w:val="006A25CC"/>
    <w:rsid w:val="006A2B65"/>
    <w:rsid w:val="006A3471"/>
    <w:rsid w:val="006A3601"/>
    <w:rsid w:val="006A4308"/>
    <w:rsid w:val="006A451D"/>
    <w:rsid w:val="006A460B"/>
    <w:rsid w:val="006A4BE1"/>
    <w:rsid w:val="006A52EE"/>
    <w:rsid w:val="006A5B1C"/>
    <w:rsid w:val="006A5D2D"/>
    <w:rsid w:val="006A65AC"/>
    <w:rsid w:val="006A68D2"/>
    <w:rsid w:val="006A73E0"/>
    <w:rsid w:val="006A784B"/>
    <w:rsid w:val="006B03F0"/>
    <w:rsid w:val="006B086D"/>
    <w:rsid w:val="006B12F5"/>
    <w:rsid w:val="006B13A9"/>
    <w:rsid w:val="006B1B0E"/>
    <w:rsid w:val="006B2E21"/>
    <w:rsid w:val="006B3028"/>
    <w:rsid w:val="006B3C52"/>
    <w:rsid w:val="006B4081"/>
    <w:rsid w:val="006B6A7C"/>
    <w:rsid w:val="006C12A6"/>
    <w:rsid w:val="006C1A5A"/>
    <w:rsid w:val="006C2C86"/>
    <w:rsid w:val="006C2E46"/>
    <w:rsid w:val="006C306F"/>
    <w:rsid w:val="006C318E"/>
    <w:rsid w:val="006C3D48"/>
    <w:rsid w:val="006C478A"/>
    <w:rsid w:val="006C4D19"/>
    <w:rsid w:val="006C4EAE"/>
    <w:rsid w:val="006C5873"/>
    <w:rsid w:val="006C5FC1"/>
    <w:rsid w:val="006C6421"/>
    <w:rsid w:val="006C7AF2"/>
    <w:rsid w:val="006D112A"/>
    <w:rsid w:val="006D13B5"/>
    <w:rsid w:val="006D2319"/>
    <w:rsid w:val="006D2995"/>
    <w:rsid w:val="006D3A64"/>
    <w:rsid w:val="006D405F"/>
    <w:rsid w:val="006D411A"/>
    <w:rsid w:val="006D4FE9"/>
    <w:rsid w:val="006D5795"/>
    <w:rsid w:val="006D5929"/>
    <w:rsid w:val="006D5B00"/>
    <w:rsid w:val="006D65EE"/>
    <w:rsid w:val="006D7B06"/>
    <w:rsid w:val="006E066C"/>
    <w:rsid w:val="006E0CEF"/>
    <w:rsid w:val="006E0EB6"/>
    <w:rsid w:val="006E0F3E"/>
    <w:rsid w:val="006E12C1"/>
    <w:rsid w:val="006E14ED"/>
    <w:rsid w:val="006E320C"/>
    <w:rsid w:val="006E338F"/>
    <w:rsid w:val="006E4222"/>
    <w:rsid w:val="006E424B"/>
    <w:rsid w:val="006E5145"/>
    <w:rsid w:val="006E65B9"/>
    <w:rsid w:val="006E6F4C"/>
    <w:rsid w:val="006E7B86"/>
    <w:rsid w:val="006E7C63"/>
    <w:rsid w:val="006E7D56"/>
    <w:rsid w:val="006F26E8"/>
    <w:rsid w:val="006F2903"/>
    <w:rsid w:val="006F2B9F"/>
    <w:rsid w:val="006F331D"/>
    <w:rsid w:val="006F3AD7"/>
    <w:rsid w:val="006F4028"/>
    <w:rsid w:val="006F54E7"/>
    <w:rsid w:val="006F5E7E"/>
    <w:rsid w:val="006F65CB"/>
    <w:rsid w:val="006F6BC6"/>
    <w:rsid w:val="006F6F4E"/>
    <w:rsid w:val="006F7592"/>
    <w:rsid w:val="00700ACC"/>
    <w:rsid w:val="00700B9D"/>
    <w:rsid w:val="00702536"/>
    <w:rsid w:val="007026FE"/>
    <w:rsid w:val="007033DA"/>
    <w:rsid w:val="007035EB"/>
    <w:rsid w:val="00703854"/>
    <w:rsid w:val="00703950"/>
    <w:rsid w:val="00703D75"/>
    <w:rsid w:val="0070524F"/>
    <w:rsid w:val="00705308"/>
    <w:rsid w:val="00706822"/>
    <w:rsid w:val="00706C2E"/>
    <w:rsid w:val="007070B6"/>
    <w:rsid w:val="0071033B"/>
    <w:rsid w:val="00710BC2"/>
    <w:rsid w:val="00710D65"/>
    <w:rsid w:val="007115C3"/>
    <w:rsid w:val="00711D87"/>
    <w:rsid w:val="007123AF"/>
    <w:rsid w:val="007132D4"/>
    <w:rsid w:val="00713607"/>
    <w:rsid w:val="00714234"/>
    <w:rsid w:val="0071466D"/>
    <w:rsid w:val="0071525F"/>
    <w:rsid w:val="00716FF5"/>
    <w:rsid w:val="00717681"/>
    <w:rsid w:val="00717B59"/>
    <w:rsid w:val="00717C31"/>
    <w:rsid w:val="00717D89"/>
    <w:rsid w:val="007201B2"/>
    <w:rsid w:val="00720E9E"/>
    <w:rsid w:val="00721374"/>
    <w:rsid w:val="0072202A"/>
    <w:rsid w:val="007229AC"/>
    <w:rsid w:val="007234D1"/>
    <w:rsid w:val="00723BBA"/>
    <w:rsid w:val="00724B56"/>
    <w:rsid w:val="00724F6F"/>
    <w:rsid w:val="00725164"/>
    <w:rsid w:val="0072525C"/>
    <w:rsid w:val="00725A97"/>
    <w:rsid w:val="00725F5C"/>
    <w:rsid w:val="00726460"/>
    <w:rsid w:val="007277C7"/>
    <w:rsid w:val="00727913"/>
    <w:rsid w:val="0073056D"/>
    <w:rsid w:val="00730575"/>
    <w:rsid w:val="007305C2"/>
    <w:rsid w:val="00730AF8"/>
    <w:rsid w:val="00730C5B"/>
    <w:rsid w:val="00730CD7"/>
    <w:rsid w:val="007319F2"/>
    <w:rsid w:val="00732E05"/>
    <w:rsid w:val="00732FC8"/>
    <w:rsid w:val="00734479"/>
    <w:rsid w:val="007345B8"/>
    <w:rsid w:val="007348AA"/>
    <w:rsid w:val="007350D5"/>
    <w:rsid w:val="0073583C"/>
    <w:rsid w:val="00736160"/>
    <w:rsid w:val="00737627"/>
    <w:rsid w:val="00737893"/>
    <w:rsid w:val="00740D56"/>
    <w:rsid w:val="00740F8C"/>
    <w:rsid w:val="0074170D"/>
    <w:rsid w:val="007424E5"/>
    <w:rsid w:val="007426CE"/>
    <w:rsid w:val="00742CDC"/>
    <w:rsid w:val="007430A4"/>
    <w:rsid w:val="00743DEF"/>
    <w:rsid w:val="007444CC"/>
    <w:rsid w:val="007459B6"/>
    <w:rsid w:val="00745CAA"/>
    <w:rsid w:val="00745FA5"/>
    <w:rsid w:val="007464E1"/>
    <w:rsid w:val="007467E3"/>
    <w:rsid w:val="00747AD6"/>
    <w:rsid w:val="00747DD7"/>
    <w:rsid w:val="00747E05"/>
    <w:rsid w:val="0075009C"/>
    <w:rsid w:val="00750147"/>
    <w:rsid w:val="0075019D"/>
    <w:rsid w:val="00750BA2"/>
    <w:rsid w:val="00751AD6"/>
    <w:rsid w:val="00751D42"/>
    <w:rsid w:val="00752C12"/>
    <w:rsid w:val="00753555"/>
    <w:rsid w:val="00753961"/>
    <w:rsid w:val="00753D61"/>
    <w:rsid w:val="0075400C"/>
    <w:rsid w:val="00754765"/>
    <w:rsid w:val="00754F8B"/>
    <w:rsid w:val="007556F1"/>
    <w:rsid w:val="007558B1"/>
    <w:rsid w:val="007558C1"/>
    <w:rsid w:val="00756A89"/>
    <w:rsid w:val="00756F1F"/>
    <w:rsid w:val="00756F40"/>
    <w:rsid w:val="00757254"/>
    <w:rsid w:val="00757BDF"/>
    <w:rsid w:val="0076095F"/>
    <w:rsid w:val="00760B79"/>
    <w:rsid w:val="007612F3"/>
    <w:rsid w:val="007616DB"/>
    <w:rsid w:val="007621AB"/>
    <w:rsid w:val="00762F88"/>
    <w:rsid w:val="0076303D"/>
    <w:rsid w:val="00764826"/>
    <w:rsid w:val="00764F46"/>
    <w:rsid w:val="00765B1A"/>
    <w:rsid w:val="007666A1"/>
    <w:rsid w:val="00766CA4"/>
    <w:rsid w:val="00770111"/>
    <w:rsid w:val="007705EF"/>
    <w:rsid w:val="00770827"/>
    <w:rsid w:val="00771ACB"/>
    <w:rsid w:val="00772041"/>
    <w:rsid w:val="00772153"/>
    <w:rsid w:val="00772210"/>
    <w:rsid w:val="007729D3"/>
    <w:rsid w:val="00772B31"/>
    <w:rsid w:val="00772BEF"/>
    <w:rsid w:val="00772C2C"/>
    <w:rsid w:val="00773732"/>
    <w:rsid w:val="00773FF8"/>
    <w:rsid w:val="0077407B"/>
    <w:rsid w:val="007746F4"/>
    <w:rsid w:val="00774716"/>
    <w:rsid w:val="007748DD"/>
    <w:rsid w:val="00774940"/>
    <w:rsid w:val="00775055"/>
    <w:rsid w:val="0077528D"/>
    <w:rsid w:val="00776457"/>
    <w:rsid w:val="00777C05"/>
    <w:rsid w:val="00780179"/>
    <w:rsid w:val="00780FD7"/>
    <w:rsid w:val="007813B1"/>
    <w:rsid w:val="00781FC5"/>
    <w:rsid w:val="007824D3"/>
    <w:rsid w:val="00782B9D"/>
    <w:rsid w:val="0078376E"/>
    <w:rsid w:val="00783C79"/>
    <w:rsid w:val="00783D35"/>
    <w:rsid w:val="00783FD2"/>
    <w:rsid w:val="0078402E"/>
    <w:rsid w:val="00784518"/>
    <w:rsid w:val="00785FCF"/>
    <w:rsid w:val="00786165"/>
    <w:rsid w:val="0078682F"/>
    <w:rsid w:val="00787E73"/>
    <w:rsid w:val="00790103"/>
    <w:rsid w:val="00790127"/>
    <w:rsid w:val="007902C3"/>
    <w:rsid w:val="00791C82"/>
    <w:rsid w:val="0079251F"/>
    <w:rsid w:val="007932D7"/>
    <w:rsid w:val="007934B8"/>
    <w:rsid w:val="007937C3"/>
    <w:rsid w:val="007941F8"/>
    <w:rsid w:val="007942D1"/>
    <w:rsid w:val="007944DB"/>
    <w:rsid w:val="00794C0B"/>
    <w:rsid w:val="007967B7"/>
    <w:rsid w:val="007A08D1"/>
    <w:rsid w:val="007A171F"/>
    <w:rsid w:val="007A2B9D"/>
    <w:rsid w:val="007A2CA9"/>
    <w:rsid w:val="007A34D1"/>
    <w:rsid w:val="007A416F"/>
    <w:rsid w:val="007A4B48"/>
    <w:rsid w:val="007A4CFD"/>
    <w:rsid w:val="007A5710"/>
    <w:rsid w:val="007A5B9E"/>
    <w:rsid w:val="007A6113"/>
    <w:rsid w:val="007A6DC0"/>
    <w:rsid w:val="007A7F2D"/>
    <w:rsid w:val="007B00DC"/>
    <w:rsid w:val="007B02C5"/>
    <w:rsid w:val="007B0D40"/>
    <w:rsid w:val="007B0E46"/>
    <w:rsid w:val="007B0E91"/>
    <w:rsid w:val="007B1C23"/>
    <w:rsid w:val="007B20EC"/>
    <w:rsid w:val="007B2340"/>
    <w:rsid w:val="007B4EF5"/>
    <w:rsid w:val="007B5039"/>
    <w:rsid w:val="007B7589"/>
    <w:rsid w:val="007B78C6"/>
    <w:rsid w:val="007B7B6A"/>
    <w:rsid w:val="007C08F8"/>
    <w:rsid w:val="007C0CEC"/>
    <w:rsid w:val="007C0E37"/>
    <w:rsid w:val="007C2B76"/>
    <w:rsid w:val="007C3224"/>
    <w:rsid w:val="007C3506"/>
    <w:rsid w:val="007C6B35"/>
    <w:rsid w:val="007C6C45"/>
    <w:rsid w:val="007C7150"/>
    <w:rsid w:val="007D011B"/>
    <w:rsid w:val="007D0578"/>
    <w:rsid w:val="007D12E2"/>
    <w:rsid w:val="007D176C"/>
    <w:rsid w:val="007D2C25"/>
    <w:rsid w:val="007D35EB"/>
    <w:rsid w:val="007D3A5A"/>
    <w:rsid w:val="007D4218"/>
    <w:rsid w:val="007D4BDF"/>
    <w:rsid w:val="007D4F1F"/>
    <w:rsid w:val="007D515E"/>
    <w:rsid w:val="007D51A8"/>
    <w:rsid w:val="007D548D"/>
    <w:rsid w:val="007D55F1"/>
    <w:rsid w:val="007D599F"/>
    <w:rsid w:val="007D5DE4"/>
    <w:rsid w:val="007D69BE"/>
    <w:rsid w:val="007D76FA"/>
    <w:rsid w:val="007E01E2"/>
    <w:rsid w:val="007E0A74"/>
    <w:rsid w:val="007E1537"/>
    <w:rsid w:val="007E1742"/>
    <w:rsid w:val="007E1C71"/>
    <w:rsid w:val="007E2352"/>
    <w:rsid w:val="007E3393"/>
    <w:rsid w:val="007E4175"/>
    <w:rsid w:val="007E48F3"/>
    <w:rsid w:val="007E490A"/>
    <w:rsid w:val="007E4D66"/>
    <w:rsid w:val="007E4E3D"/>
    <w:rsid w:val="007E5D68"/>
    <w:rsid w:val="007E6089"/>
    <w:rsid w:val="007E6496"/>
    <w:rsid w:val="007E6F0C"/>
    <w:rsid w:val="007E751E"/>
    <w:rsid w:val="007F003A"/>
    <w:rsid w:val="007F039E"/>
    <w:rsid w:val="007F199D"/>
    <w:rsid w:val="007F3065"/>
    <w:rsid w:val="007F311D"/>
    <w:rsid w:val="007F31F3"/>
    <w:rsid w:val="007F3B2F"/>
    <w:rsid w:val="007F474E"/>
    <w:rsid w:val="007F4F1B"/>
    <w:rsid w:val="007F6984"/>
    <w:rsid w:val="007F6B91"/>
    <w:rsid w:val="007F758C"/>
    <w:rsid w:val="007F7940"/>
    <w:rsid w:val="0080005F"/>
    <w:rsid w:val="0080018C"/>
    <w:rsid w:val="00801F53"/>
    <w:rsid w:val="00802EF8"/>
    <w:rsid w:val="00802FE9"/>
    <w:rsid w:val="0080335F"/>
    <w:rsid w:val="00803422"/>
    <w:rsid w:val="008049C1"/>
    <w:rsid w:val="008057AE"/>
    <w:rsid w:val="00806406"/>
    <w:rsid w:val="0080692D"/>
    <w:rsid w:val="00806D29"/>
    <w:rsid w:val="008073A7"/>
    <w:rsid w:val="00807A2F"/>
    <w:rsid w:val="00811104"/>
    <w:rsid w:val="00811D3F"/>
    <w:rsid w:val="00811F32"/>
    <w:rsid w:val="0081233C"/>
    <w:rsid w:val="0081309D"/>
    <w:rsid w:val="008133BF"/>
    <w:rsid w:val="008136A6"/>
    <w:rsid w:val="00813AF3"/>
    <w:rsid w:val="00813CC3"/>
    <w:rsid w:val="00814105"/>
    <w:rsid w:val="008141E2"/>
    <w:rsid w:val="00814990"/>
    <w:rsid w:val="00814D3C"/>
    <w:rsid w:val="00815620"/>
    <w:rsid w:val="00815AF2"/>
    <w:rsid w:val="00816AE6"/>
    <w:rsid w:val="00816BC3"/>
    <w:rsid w:val="008172DF"/>
    <w:rsid w:val="0082057A"/>
    <w:rsid w:val="0082068C"/>
    <w:rsid w:val="00820E37"/>
    <w:rsid w:val="00820F70"/>
    <w:rsid w:val="0082238C"/>
    <w:rsid w:val="008226CF"/>
    <w:rsid w:val="008231AE"/>
    <w:rsid w:val="00823B20"/>
    <w:rsid w:val="00825587"/>
    <w:rsid w:val="00825A38"/>
    <w:rsid w:val="00825B63"/>
    <w:rsid w:val="00827336"/>
    <w:rsid w:val="0083096A"/>
    <w:rsid w:val="00830DB4"/>
    <w:rsid w:val="00830FEC"/>
    <w:rsid w:val="008314EA"/>
    <w:rsid w:val="00831BFC"/>
    <w:rsid w:val="008321FB"/>
    <w:rsid w:val="00832CE2"/>
    <w:rsid w:val="00832D5D"/>
    <w:rsid w:val="008335AA"/>
    <w:rsid w:val="00833A60"/>
    <w:rsid w:val="00834304"/>
    <w:rsid w:val="00834E78"/>
    <w:rsid w:val="00835532"/>
    <w:rsid w:val="00835C7A"/>
    <w:rsid w:val="00835E55"/>
    <w:rsid w:val="008360B0"/>
    <w:rsid w:val="00836112"/>
    <w:rsid w:val="0083617C"/>
    <w:rsid w:val="00836F4F"/>
    <w:rsid w:val="0083711F"/>
    <w:rsid w:val="008374CA"/>
    <w:rsid w:val="00837ED9"/>
    <w:rsid w:val="00840A5B"/>
    <w:rsid w:val="0084131E"/>
    <w:rsid w:val="00841437"/>
    <w:rsid w:val="00841781"/>
    <w:rsid w:val="00841A12"/>
    <w:rsid w:val="008427A0"/>
    <w:rsid w:val="00842E94"/>
    <w:rsid w:val="00843AC5"/>
    <w:rsid w:val="0084453F"/>
    <w:rsid w:val="0084473D"/>
    <w:rsid w:val="00844A88"/>
    <w:rsid w:val="00844B27"/>
    <w:rsid w:val="00845114"/>
    <w:rsid w:val="00845D94"/>
    <w:rsid w:val="0084705C"/>
    <w:rsid w:val="0084746D"/>
    <w:rsid w:val="00847620"/>
    <w:rsid w:val="00847DA8"/>
    <w:rsid w:val="008503E3"/>
    <w:rsid w:val="00850D7B"/>
    <w:rsid w:val="00852870"/>
    <w:rsid w:val="00852934"/>
    <w:rsid w:val="00853474"/>
    <w:rsid w:val="00854185"/>
    <w:rsid w:val="008545DD"/>
    <w:rsid w:val="00854A3F"/>
    <w:rsid w:val="00854D35"/>
    <w:rsid w:val="008552B0"/>
    <w:rsid w:val="0085548E"/>
    <w:rsid w:val="00856D5B"/>
    <w:rsid w:val="0085710B"/>
    <w:rsid w:val="00860256"/>
    <w:rsid w:val="00860276"/>
    <w:rsid w:val="008602AD"/>
    <w:rsid w:val="008608B9"/>
    <w:rsid w:val="00861FFA"/>
    <w:rsid w:val="00862230"/>
    <w:rsid w:val="008625FF"/>
    <w:rsid w:val="008626D7"/>
    <w:rsid w:val="00862BD3"/>
    <w:rsid w:val="00862EFD"/>
    <w:rsid w:val="0086594C"/>
    <w:rsid w:val="00865BE0"/>
    <w:rsid w:val="00866449"/>
    <w:rsid w:val="00866C72"/>
    <w:rsid w:val="0086746C"/>
    <w:rsid w:val="008677D0"/>
    <w:rsid w:val="008717DA"/>
    <w:rsid w:val="00871FB6"/>
    <w:rsid w:val="0087243B"/>
    <w:rsid w:val="0087249E"/>
    <w:rsid w:val="00872ED1"/>
    <w:rsid w:val="0087300E"/>
    <w:rsid w:val="0087443E"/>
    <w:rsid w:val="008745B7"/>
    <w:rsid w:val="00874927"/>
    <w:rsid w:val="00874D6F"/>
    <w:rsid w:val="0087547B"/>
    <w:rsid w:val="008754B9"/>
    <w:rsid w:val="008757E7"/>
    <w:rsid w:val="0087591F"/>
    <w:rsid w:val="00875CDB"/>
    <w:rsid w:val="0087602F"/>
    <w:rsid w:val="00876992"/>
    <w:rsid w:val="00876C3D"/>
    <w:rsid w:val="00876EB5"/>
    <w:rsid w:val="00877929"/>
    <w:rsid w:val="00880805"/>
    <w:rsid w:val="00880963"/>
    <w:rsid w:val="008810D2"/>
    <w:rsid w:val="008811A0"/>
    <w:rsid w:val="008816AF"/>
    <w:rsid w:val="008820C2"/>
    <w:rsid w:val="008821A1"/>
    <w:rsid w:val="008827B0"/>
    <w:rsid w:val="00883F25"/>
    <w:rsid w:val="008840CB"/>
    <w:rsid w:val="00884E19"/>
    <w:rsid w:val="00884F00"/>
    <w:rsid w:val="00886515"/>
    <w:rsid w:val="008900D8"/>
    <w:rsid w:val="0089059E"/>
    <w:rsid w:val="008911A4"/>
    <w:rsid w:val="00891A9D"/>
    <w:rsid w:val="00891EF1"/>
    <w:rsid w:val="00891FC2"/>
    <w:rsid w:val="00891FFB"/>
    <w:rsid w:val="00892E4B"/>
    <w:rsid w:val="008933A4"/>
    <w:rsid w:val="008933E6"/>
    <w:rsid w:val="00893BB9"/>
    <w:rsid w:val="00893E1A"/>
    <w:rsid w:val="00895D34"/>
    <w:rsid w:val="00895DF9"/>
    <w:rsid w:val="00896068"/>
    <w:rsid w:val="00896289"/>
    <w:rsid w:val="00897539"/>
    <w:rsid w:val="0089753F"/>
    <w:rsid w:val="008A0993"/>
    <w:rsid w:val="008A0C9C"/>
    <w:rsid w:val="008A0F7B"/>
    <w:rsid w:val="008A1752"/>
    <w:rsid w:val="008A1931"/>
    <w:rsid w:val="008A31BA"/>
    <w:rsid w:val="008A4670"/>
    <w:rsid w:val="008A4A9B"/>
    <w:rsid w:val="008A52EA"/>
    <w:rsid w:val="008A5349"/>
    <w:rsid w:val="008A6530"/>
    <w:rsid w:val="008A717D"/>
    <w:rsid w:val="008B01B2"/>
    <w:rsid w:val="008B0797"/>
    <w:rsid w:val="008B08C9"/>
    <w:rsid w:val="008B0FEE"/>
    <w:rsid w:val="008B10E3"/>
    <w:rsid w:val="008B1204"/>
    <w:rsid w:val="008B226A"/>
    <w:rsid w:val="008B27AD"/>
    <w:rsid w:val="008B3282"/>
    <w:rsid w:val="008B3295"/>
    <w:rsid w:val="008B3870"/>
    <w:rsid w:val="008B3A47"/>
    <w:rsid w:val="008B43C6"/>
    <w:rsid w:val="008B485B"/>
    <w:rsid w:val="008B493B"/>
    <w:rsid w:val="008B4CF1"/>
    <w:rsid w:val="008B527A"/>
    <w:rsid w:val="008B5637"/>
    <w:rsid w:val="008B592A"/>
    <w:rsid w:val="008B5E7C"/>
    <w:rsid w:val="008B65C6"/>
    <w:rsid w:val="008B6BBB"/>
    <w:rsid w:val="008B6D75"/>
    <w:rsid w:val="008B70B6"/>
    <w:rsid w:val="008B7514"/>
    <w:rsid w:val="008B7C05"/>
    <w:rsid w:val="008C03BC"/>
    <w:rsid w:val="008C095C"/>
    <w:rsid w:val="008C0CC3"/>
    <w:rsid w:val="008C1A21"/>
    <w:rsid w:val="008C1AD6"/>
    <w:rsid w:val="008C2E21"/>
    <w:rsid w:val="008C2F68"/>
    <w:rsid w:val="008C3E41"/>
    <w:rsid w:val="008C4A52"/>
    <w:rsid w:val="008C4AE2"/>
    <w:rsid w:val="008C60A0"/>
    <w:rsid w:val="008C674D"/>
    <w:rsid w:val="008C6AA2"/>
    <w:rsid w:val="008C6C8C"/>
    <w:rsid w:val="008C6DF4"/>
    <w:rsid w:val="008C7576"/>
    <w:rsid w:val="008C78F7"/>
    <w:rsid w:val="008C79DF"/>
    <w:rsid w:val="008C7DD5"/>
    <w:rsid w:val="008D006E"/>
    <w:rsid w:val="008D0CF0"/>
    <w:rsid w:val="008D14EC"/>
    <w:rsid w:val="008D173F"/>
    <w:rsid w:val="008D1A3A"/>
    <w:rsid w:val="008D1DE2"/>
    <w:rsid w:val="008D1F1F"/>
    <w:rsid w:val="008D2837"/>
    <w:rsid w:val="008D2B4C"/>
    <w:rsid w:val="008D3BFC"/>
    <w:rsid w:val="008D42C2"/>
    <w:rsid w:val="008D483C"/>
    <w:rsid w:val="008D4C8B"/>
    <w:rsid w:val="008D4E98"/>
    <w:rsid w:val="008D6A7E"/>
    <w:rsid w:val="008D7AE8"/>
    <w:rsid w:val="008D7F86"/>
    <w:rsid w:val="008E003A"/>
    <w:rsid w:val="008E02EF"/>
    <w:rsid w:val="008E0D68"/>
    <w:rsid w:val="008E0E07"/>
    <w:rsid w:val="008E0F2A"/>
    <w:rsid w:val="008E0FD9"/>
    <w:rsid w:val="008E23AF"/>
    <w:rsid w:val="008E2AF9"/>
    <w:rsid w:val="008E2B0F"/>
    <w:rsid w:val="008E328B"/>
    <w:rsid w:val="008E3A8E"/>
    <w:rsid w:val="008E3D7D"/>
    <w:rsid w:val="008E45DD"/>
    <w:rsid w:val="008E48F2"/>
    <w:rsid w:val="008E53D9"/>
    <w:rsid w:val="008E6094"/>
    <w:rsid w:val="008E631E"/>
    <w:rsid w:val="008E7AD0"/>
    <w:rsid w:val="008E7B9D"/>
    <w:rsid w:val="008F026F"/>
    <w:rsid w:val="008F1453"/>
    <w:rsid w:val="008F1716"/>
    <w:rsid w:val="008F190B"/>
    <w:rsid w:val="008F1CC7"/>
    <w:rsid w:val="008F2365"/>
    <w:rsid w:val="008F2EEB"/>
    <w:rsid w:val="008F3026"/>
    <w:rsid w:val="008F6534"/>
    <w:rsid w:val="008F6699"/>
    <w:rsid w:val="008F6F5F"/>
    <w:rsid w:val="008F7322"/>
    <w:rsid w:val="008F74CA"/>
    <w:rsid w:val="0090044A"/>
    <w:rsid w:val="009014C8"/>
    <w:rsid w:val="009025EF"/>
    <w:rsid w:val="00903D94"/>
    <w:rsid w:val="00904ED2"/>
    <w:rsid w:val="009058CA"/>
    <w:rsid w:val="00905B3C"/>
    <w:rsid w:val="00906C0C"/>
    <w:rsid w:val="009070EF"/>
    <w:rsid w:val="00907879"/>
    <w:rsid w:val="0091027D"/>
    <w:rsid w:val="00910BC1"/>
    <w:rsid w:val="009114F2"/>
    <w:rsid w:val="00911CD1"/>
    <w:rsid w:val="0091342E"/>
    <w:rsid w:val="00913887"/>
    <w:rsid w:val="00914AB0"/>
    <w:rsid w:val="00914DAD"/>
    <w:rsid w:val="00914FBB"/>
    <w:rsid w:val="009151DE"/>
    <w:rsid w:val="00915A1C"/>
    <w:rsid w:val="0091753C"/>
    <w:rsid w:val="00917F8A"/>
    <w:rsid w:val="009207BC"/>
    <w:rsid w:val="00920993"/>
    <w:rsid w:val="00921FDA"/>
    <w:rsid w:val="00922408"/>
    <w:rsid w:val="009225A7"/>
    <w:rsid w:val="00922D56"/>
    <w:rsid w:val="00924258"/>
    <w:rsid w:val="00925C85"/>
    <w:rsid w:val="00925EC8"/>
    <w:rsid w:val="00926032"/>
    <w:rsid w:val="00927322"/>
    <w:rsid w:val="009273FA"/>
    <w:rsid w:val="00927626"/>
    <w:rsid w:val="0093074F"/>
    <w:rsid w:val="009307AE"/>
    <w:rsid w:val="00930CA1"/>
    <w:rsid w:val="00930D2D"/>
    <w:rsid w:val="009310CF"/>
    <w:rsid w:val="009322EF"/>
    <w:rsid w:val="0093280D"/>
    <w:rsid w:val="00932B80"/>
    <w:rsid w:val="0093315C"/>
    <w:rsid w:val="00933757"/>
    <w:rsid w:val="009346F8"/>
    <w:rsid w:val="00934ACC"/>
    <w:rsid w:val="00934D2C"/>
    <w:rsid w:val="00936229"/>
    <w:rsid w:val="009365A7"/>
    <w:rsid w:val="00936A50"/>
    <w:rsid w:val="00936B2B"/>
    <w:rsid w:val="00937137"/>
    <w:rsid w:val="0093772F"/>
    <w:rsid w:val="00941151"/>
    <w:rsid w:val="009424BD"/>
    <w:rsid w:val="00942A19"/>
    <w:rsid w:val="00943561"/>
    <w:rsid w:val="00943E30"/>
    <w:rsid w:val="00943FCC"/>
    <w:rsid w:val="0094427A"/>
    <w:rsid w:val="0094451F"/>
    <w:rsid w:val="00944A13"/>
    <w:rsid w:val="0094502E"/>
    <w:rsid w:val="00945966"/>
    <w:rsid w:val="00946DC8"/>
    <w:rsid w:val="00947DFD"/>
    <w:rsid w:val="0095140A"/>
    <w:rsid w:val="00951880"/>
    <w:rsid w:val="00956323"/>
    <w:rsid w:val="00956871"/>
    <w:rsid w:val="0095722A"/>
    <w:rsid w:val="00957F25"/>
    <w:rsid w:val="00960598"/>
    <w:rsid w:val="009615FD"/>
    <w:rsid w:val="00961AA3"/>
    <w:rsid w:val="00961C32"/>
    <w:rsid w:val="00963614"/>
    <w:rsid w:val="00963619"/>
    <w:rsid w:val="00963A90"/>
    <w:rsid w:val="00963C7B"/>
    <w:rsid w:val="0096412D"/>
    <w:rsid w:val="0096462C"/>
    <w:rsid w:val="0096520E"/>
    <w:rsid w:val="00965C0D"/>
    <w:rsid w:val="009660B5"/>
    <w:rsid w:val="009666CB"/>
    <w:rsid w:val="00966A0A"/>
    <w:rsid w:val="00970044"/>
    <w:rsid w:val="009715DB"/>
    <w:rsid w:val="00973A25"/>
    <w:rsid w:val="00973BA6"/>
    <w:rsid w:val="0097417D"/>
    <w:rsid w:val="00974C5D"/>
    <w:rsid w:val="0097625C"/>
    <w:rsid w:val="0097635E"/>
    <w:rsid w:val="0097732E"/>
    <w:rsid w:val="00977614"/>
    <w:rsid w:val="00977648"/>
    <w:rsid w:val="00980785"/>
    <w:rsid w:val="00980EBA"/>
    <w:rsid w:val="0098156F"/>
    <w:rsid w:val="0098160A"/>
    <w:rsid w:val="009819FF"/>
    <w:rsid w:val="009826F2"/>
    <w:rsid w:val="00983224"/>
    <w:rsid w:val="009834B6"/>
    <w:rsid w:val="00983706"/>
    <w:rsid w:val="00984134"/>
    <w:rsid w:val="0098420C"/>
    <w:rsid w:val="009842DF"/>
    <w:rsid w:val="00985253"/>
    <w:rsid w:val="009852D3"/>
    <w:rsid w:val="00985D98"/>
    <w:rsid w:val="00986B67"/>
    <w:rsid w:val="00986D41"/>
    <w:rsid w:val="00987171"/>
    <w:rsid w:val="00987502"/>
    <w:rsid w:val="00987DAC"/>
    <w:rsid w:val="00987E41"/>
    <w:rsid w:val="00990185"/>
    <w:rsid w:val="0099062B"/>
    <w:rsid w:val="009906B5"/>
    <w:rsid w:val="00990E75"/>
    <w:rsid w:val="0099146C"/>
    <w:rsid w:val="00991ED8"/>
    <w:rsid w:val="00993683"/>
    <w:rsid w:val="00995539"/>
    <w:rsid w:val="009956E1"/>
    <w:rsid w:val="0099606A"/>
    <w:rsid w:val="00996125"/>
    <w:rsid w:val="0099706F"/>
    <w:rsid w:val="0099748C"/>
    <w:rsid w:val="00997631"/>
    <w:rsid w:val="009978C0"/>
    <w:rsid w:val="009979F2"/>
    <w:rsid w:val="00997A73"/>
    <w:rsid w:val="009A0131"/>
    <w:rsid w:val="009A04AE"/>
    <w:rsid w:val="009A1C38"/>
    <w:rsid w:val="009A1D9F"/>
    <w:rsid w:val="009A1DF8"/>
    <w:rsid w:val="009A2886"/>
    <w:rsid w:val="009A29F6"/>
    <w:rsid w:val="009A4B28"/>
    <w:rsid w:val="009A4D0C"/>
    <w:rsid w:val="009A574C"/>
    <w:rsid w:val="009A6434"/>
    <w:rsid w:val="009A694A"/>
    <w:rsid w:val="009A73C3"/>
    <w:rsid w:val="009A7F6C"/>
    <w:rsid w:val="009B078D"/>
    <w:rsid w:val="009B0D45"/>
    <w:rsid w:val="009B113E"/>
    <w:rsid w:val="009B144A"/>
    <w:rsid w:val="009B1C75"/>
    <w:rsid w:val="009B2839"/>
    <w:rsid w:val="009B283C"/>
    <w:rsid w:val="009B499A"/>
    <w:rsid w:val="009B5522"/>
    <w:rsid w:val="009B5669"/>
    <w:rsid w:val="009B5ADD"/>
    <w:rsid w:val="009C02BC"/>
    <w:rsid w:val="009C0733"/>
    <w:rsid w:val="009C0AA7"/>
    <w:rsid w:val="009C0BFF"/>
    <w:rsid w:val="009C1224"/>
    <w:rsid w:val="009C150E"/>
    <w:rsid w:val="009C163D"/>
    <w:rsid w:val="009C1F32"/>
    <w:rsid w:val="009C1FE4"/>
    <w:rsid w:val="009C24EA"/>
    <w:rsid w:val="009C4023"/>
    <w:rsid w:val="009C4B8B"/>
    <w:rsid w:val="009C4CD1"/>
    <w:rsid w:val="009C6105"/>
    <w:rsid w:val="009C6838"/>
    <w:rsid w:val="009C6AF8"/>
    <w:rsid w:val="009C6FAB"/>
    <w:rsid w:val="009D0087"/>
    <w:rsid w:val="009D03F6"/>
    <w:rsid w:val="009D126A"/>
    <w:rsid w:val="009D14D0"/>
    <w:rsid w:val="009D1808"/>
    <w:rsid w:val="009D1C5E"/>
    <w:rsid w:val="009D210D"/>
    <w:rsid w:val="009D4549"/>
    <w:rsid w:val="009D45BF"/>
    <w:rsid w:val="009D4AD7"/>
    <w:rsid w:val="009D5232"/>
    <w:rsid w:val="009D57A2"/>
    <w:rsid w:val="009D5923"/>
    <w:rsid w:val="009D5B7E"/>
    <w:rsid w:val="009D653F"/>
    <w:rsid w:val="009D6B0E"/>
    <w:rsid w:val="009D78D9"/>
    <w:rsid w:val="009D7A5F"/>
    <w:rsid w:val="009E02B9"/>
    <w:rsid w:val="009E10D8"/>
    <w:rsid w:val="009E163A"/>
    <w:rsid w:val="009E2431"/>
    <w:rsid w:val="009E2821"/>
    <w:rsid w:val="009E2907"/>
    <w:rsid w:val="009E320E"/>
    <w:rsid w:val="009E32E3"/>
    <w:rsid w:val="009E3753"/>
    <w:rsid w:val="009E4E1E"/>
    <w:rsid w:val="009E52A0"/>
    <w:rsid w:val="009E58AE"/>
    <w:rsid w:val="009E5DDD"/>
    <w:rsid w:val="009E633B"/>
    <w:rsid w:val="009E7362"/>
    <w:rsid w:val="009F019E"/>
    <w:rsid w:val="009F13A3"/>
    <w:rsid w:val="009F1B5F"/>
    <w:rsid w:val="009F1E8C"/>
    <w:rsid w:val="009F2857"/>
    <w:rsid w:val="009F2F26"/>
    <w:rsid w:val="009F318A"/>
    <w:rsid w:val="009F31A7"/>
    <w:rsid w:val="009F3E06"/>
    <w:rsid w:val="009F406C"/>
    <w:rsid w:val="009F4C9E"/>
    <w:rsid w:val="009F4FEF"/>
    <w:rsid w:val="009F7D9A"/>
    <w:rsid w:val="009F7DAE"/>
    <w:rsid w:val="00A00407"/>
    <w:rsid w:val="00A00655"/>
    <w:rsid w:val="00A013E3"/>
    <w:rsid w:val="00A02704"/>
    <w:rsid w:val="00A0312F"/>
    <w:rsid w:val="00A05CBA"/>
    <w:rsid w:val="00A107C5"/>
    <w:rsid w:val="00A108B0"/>
    <w:rsid w:val="00A108C2"/>
    <w:rsid w:val="00A10B14"/>
    <w:rsid w:val="00A12273"/>
    <w:rsid w:val="00A12664"/>
    <w:rsid w:val="00A129CB"/>
    <w:rsid w:val="00A12C22"/>
    <w:rsid w:val="00A13B0A"/>
    <w:rsid w:val="00A13F51"/>
    <w:rsid w:val="00A14362"/>
    <w:rsid w:val="00A14D01"/>
    <w:rsid w:val="00A16F03"/>
    <w:rsid w:val="00A17493"/>
    <w:rsid w:val="00A17EA6"/>
    <w:rsid w:val="00A20010"/>
    <w:rsid w:val="00A2074C"/>
    <w:rsid w:val="00A209EE"/>
    <w:rsid w:val="00A212B2"/>
    <w:rsid w:val="00A2153A"/>
    <w:rsid w:val="00A2220A"/>
    <w:rsid w:val="00A22371"/>
    <w:rsid w:val="00A22EEB"/>
    <w:rsid w:val="00A23118"/>
    <w:rsid w:val="00A24EEE"/>
    <w:rsid w:val="00A26BAC"/>
    <w:rsid w:val="00A26CF7"/>
    <w:rsid w:val="00A26DE5"/>
    <w:rsid w:val="00A27F46"/>
    <w:rsid w:val="00A30B12"/>
    <w:rsid w:val="00A30CFE"/>
    <w:rsid w:val="00A30D97"/>
    <w:rsid w:val="00A30DBE"/>
    <w:rsid w:val="00A31366"/>
    <w:rsid w:val="00A32F6A"/>
    <w:rsid w:val="00A338AA"/>
    <w:rsid w:val="00A34D92"/>
    <w:rsid w:val="00A3555A"/>
    <w:rsid w:val="00A35A73"/>
    <w:rsid w:val="00A35D4A"/>
    <w:rsid w:val="00A36AB6"/>
    <w:rsid w:val="00A40194"/>
    <w:rsid w:val="00A411D0"/>
    <w:rsid w:val="00A41237"/>
    <w:rsid w:val="00A41720"/>
    <w:rsid w:val="00A43000"/>
    <w:rsid w:val="00A430A7"/>
    <w:rsid w:val="00A43175"/>
    <w:rsid w:val="00A43275"/>
    <w:rsid w:val="00A43F02"/>
    <w:rsid w:val="00A446F1"/>
    <w:rsid w:val="00A44DC3"/>
    <w:rsid w:val="00A450B1"/>
    <w:rsid w:val="00A450E3"/>
    <w:rsid w:val="00A453B7"/>
    <w:rsid w:val="00A45743"/>
    <w:rsid w:val="00A459DD"/>
    <w:rsid w:val="00A472AE"/>
    <w:rsid w:val="00A47846"/>
    <w:rsid w:val="00A479AD"/>
    <w:rsid w:val="00A47AF9"/>
    <w:rsid w:val="00A47DCF"/>
    <w:rsid w:val="00A47FBE"/>
    <w:rsid w:val="00A5063B"/>
    <w:rsid w:val="00A50CCE"/>
    <w:rsid w:val="00A52689"/>
    <w:rsid w:val="00A53155"/>
    <w:rsid w:val="00A534E5"/>
    <w:rsid w:val="00A538E4"/>
    <w:rsid w:val="00A53A8F"/>
    <w:rsid w:val="00A54F45"/>
    <w:rsid w:val="00A56197"/>
    <w:rsid w:val="00A5686F"/>
    <w:rsid w:val="00A56CE0"/>
    <w:rsid w:val="00A56E7E"/>
    <w:rsid w:val="00A57CDA"/>
    <w:rsid w:val="00A602E7"/>
    <w:rsid w:val="00A611F7"/>
    <w:rsid w:val="00A61658"/>
    <w:rsid w:val="00A62824"/>
    <w:rsid w:val="00A62B6B"/>
    <w:rsid w:val="00A631E1"/>
    <w:rsid w:val="00A6337A"/>
    <w:rsid w:val="00A63497"/>
    <w:rsid w:val="00A637FE"/>
    <w:rsid w:val="00A6416E"/>
    <w:rsid w:val="00A641A9"/>
    <w:rsid w:val="00A65B65"/>
    <w:rsid w:val="00A665D3"/>
    <w:rsid w:val="00A724DD"/>
    <w:rsid w:val="00A72E79"/>
    <w:rsid w:val="00A73655"/>
    <w:rsid w:val="00A74187"/>
    <w:rsid w:val="00A74400"/>
    <w:rsid w:val="00A7595A"/>
    <w:rsid w:val="00A75C32"/>
    <w:rsid w:val="00A76A54"/>
    <w:rsid w:val="00A7713B"/>
    <w:rsid w:val="00A80E07"/>
    <w:rsid w:val="00A816A9"/>
    <w:rsid w:val="00A81F4A"/>
    <w:rsid w:val="00A8260D"/>
    <w:rsid w:val="00A8266A"/>
    <w:rsid w:val="00A82673"/>
    <w:rsid w:val="00A82EC9"/>
    <w:rsid w:val="00A837BD"/>
    <w:rsid w:val="00A83A32"/>
    <w:rsid w:val="00A83D1C"/>
    <w:rsid w:val="00A844E4"/>
    <w:rsid w:val="00A8469E"/>
    <w:rsid w:val="00A86577"/>
    <w:rsid w:val="00A878D5"/>
    <w:rsid w:val="00A87991"/>
    <w:rsid w:val="00A87A8C"/>
    <w:rsid w:val="00A9096B"/>
    <w:rsid w:val="00A91AA3"/>
    <w:rsid w:val="00A9234A"/>
    <w:rsid w:val="00A93132"/>
    <w:rsid w:val="00A93B5B"/>
    <w:rsid w:val="00A9403D"/>
    <w:rsid w:val="00A95982"/>
    <w:rsid w:val="00A963D9"/>
    <w:rsid w:val="00A969B6"/>
    <w:rsid w:val="00A96DB3"/>
    <w:rsid w:val="00A9770F"/>
    <w:rsid w:val="00AA09CF"/>
    <w:rsid w:val="00AA0B06"/>
    <w:rsid w:val="00AA2CE3"/>
    <w:rsid w:val="00AA2EFE"/>
    <w:rsid w:val="00AA30A8"/>
    <w:rsid w:val="00AA389B"/>
    <w:rsid w:val="00AA3DB7"/>
    <w:rsid w:val="00AA452A"/>
    <w:rsid w:val="00AA47CB"/>
    <w:rsid w:val="00AA4D1B"/>
    <w:rsid w:val="00AA6CCB"/>
    <w:rsid w:val="00AA7222"/>
    <w:rsid w:val="00AA7553"/>
    <w:rsid w:val="00AA7D44"/>
    <w:rsid w:val="00AB0065"/>
    <w:rsid w:val="00AB0E84"/>
    <w:rsid w:val="00AB0F9A"/>
    <w:rsid w:val="00AB1085"/>
    <w:rsid w:val="00AB14B1"/>
    <w:rsid w:val="00AB1C6C"/>
    <w:rsid w:val="00AB2D5E"/>
    <w:rsid w:val="00AB356C"/>
    <w:rsid w:val="00AB593C"/>
    <w:rsid w:val="00AB5B96"/>
    <w:rsid w:val="00AB74F2"/>
    <w:rsid w:val="00AB7EBD"/>
    <w:rsid w:val="00AC096A"/>
    <w:rsid w:val="00AC2689"/>
    <w:rsid w:val="00AC3075"/>
    <w:rsid w:val="00AC30E9"/>
    <w:rsid w:val="00AC3B37"/>
    <w:rsid w:val="00AC3DA1"/>
    <w:rsid w:val="00AC3F58"/>
    <w:rsid w:val="00AC5886"/>
    <w:rsid w:val="00AC58D1"/>
    <w:rsid w:val="00AC5C0F"/>
    <w:rsid w:val="00AC5D74"/>
    <w:rsid w:val="00AC6EDC"/>
    <w:rsid w:val="00AC7190"/>
    <w:rsid w:val="00AC751A"/>
    <w:rsid w:val="00AD0A7B"/>
    <w:rsid w:val="00AD1041"/>
    <w:rsid w:val="00AD11CF"/>
    <w:rsid w:val="00AD1427"/>
    <w:rsid w:val="00AD143B"/>
    <w:rsid w:val="00AD143D"/>
    <w:rsid w:val="00AD2518"/>
    <w:rsid w:val="00AD3781"/>
    <w:rsid w:val="00AD3AD7"/>
    <w:rsid w:val="00AD490A"/>
    <w:rsid w:val="00AD4DB0"/>
    <w:rsid w:val="00AD4E01"/>
    <w:rsid w:val="00AD5F47"/>
    <w:rsid w:val="00AD7040"/>
    <w:rsid w:val="00AD7700"/>
    <w:rsid w:val="00AD7F28"/>
    <w:rsid w:val="00AE0A7D"/>
    <w:rsid w:val="00AE174C"/>
    <w:rsid w:val="00AE2383"/>
    <w:rsid w:val="00AE2E0D"/>
    <w:rsid w:val="00AE2F38"/>
    <w:rsid w:val="00AE3415"/>
    <w:rsid w:val="00AE36FE"/>
    <w:rsid w:val="00AE4394"/>
    <w:rsid w:val="00AE4BBD"/>
    <w:rsid w:val="00AE5422"/>
    <w:rsid w:val="00AE5AF6"/>
    <w:rsid w:val="00AE6D10"/>
    <w:rsid w:val="00AE71B6"/>
    <w:rsid w:val="00AE7703"/>
    <w:rsid w:val="00AE7C2E"/>
    <w:rsid w:val="00AF140F"/>
    <w:rsid w:val="00AF158F"/>
    <w:rsid w:val="00AF1E4E"/>
    <w:rsid w:val="00AF21A4"/>
    <w:rsid w:val="00AF326D"/>
    <w:rsid w:val="00AF3538"/>
    <w:rsid w:val="00AF35B1"/>
    <w:rsid w:val="00AF393F"/>
    <w:rsid w:val="00AF5F23"/>
    <w:rsid w:val="00AF602A"/>
    <w:rsid w:val="00AF6424"/>
    <w:rsid w:val="00AF7347"/>
    <w:rsid w:val="00AF7958"/>
    <w:rsid w:val="00B0033C"/>
    <w:rsid w:val="00B006D4"/>
    <w:rsid w:val="00B00CA5"/>
    <w:rsid w:val="00B01DA4"/>
    <w:rsid w:val="00B029D0"/>
    <w:rsid w:val="00B02D16"/>
    <w:rsid w:val="00B030B8"/>
    <w:rsid w:val="00B03E19"/>
    <w:rsid w:val="00B04251"/>
    <w:rsid w:val="00B071AD"/>
    <w:rsid w:val="00B077BA"/>
    <w:rsid w:val="00B07E48"/>
    <w:rsid w:val="00B12604"/>
    <w:rsid w:val="00B13524"/>
    <w:rsid w:val="00B1361F"/>
    <w:rsid w:val="00B14088"/>
    <w:rsid w:val="00B157FD"/>
    <w:rsid w:val="00B1684C"/>
    <w:rsid w:val="00B16BDC"/>
    <w:rsid w:val="00B20315"/>
    <w:rsid w:val="00B2050A"/>
    <w:rsid w:val="00B20DC4"/>
    <w:rsid w:val="00B20EA9"/>
    <w:rsid w:val="00B20EE2"/>
    <w:rsid w:val="00B2259F"/>
    <w:rsid w:val="00B22D3E"/>
    <w:rsid w:val="00B25127"/>
    <w:rsid w:val="00B2584F"/>
    <w:rsid w:val="00B25953"/>
    <w:rsid w:val="00B26595"/>
    <w:rsid w:val="00B27006"/>
    <w:rsid w:val="00B2757F"/>
    <w:rsid w:val="00B276CC"/>
    <w:rsid w:val="00B2795F"/>
    <w:rsid w:val="00B30896"/>
    <w:rsid w:val="00B31620"/>
    <w:rsid w:val="00B31E0E"/>
    <w:rsid w:val="00B329EB"/>
    <w:rsid w:val="00B33213"/>
    <w:rsid w:val="00B33A11"/>
    <w:rsid w:val="00B33EEE"/>
    <w:rsid w:val="00B34061"/>
    <w:rsid w:val="00B34348"/>
    <w:rsid w:val="00B35B96"/>
    <w:rsid w:val="00B36331"/>
    <w:rsid w:val="00B37007"/>
    <w:rsid w:val="00B374AA"/>
    <w:rsid w:val="00B379A4"/>
    <w:rsid w:val="00B41F2F"/>
    <w:rsid w:val="00B421FA"/>
    <w:rsid w:val="00B426A4"/>
    <w:rsid w:val="00B4374C"/>
    <w:rsid w:val="00B44244"/>
    <w:rsid w:val="00B45FC6"/>
    <w:rsid w:val="00B46266"/>
    <w:rsid w:val="00B463D0"/>
    <w:rsid w:val="00B50236"/>
    <w:rsid w:val="00B502A0"/>
    <w:rsid w:val="00B52139"/>
    <w:rsid w:val="00B5221D"/>
    <w:rsid w:val="00B52F93"/>
    <w:rsid w:val="00B535E8"/>
    <w:rsid w:val="00B55042"/>
    <w:rsid w:val="00B55133"/>
    <w:rsid w:val="00B5562A"/>
    <w:rsid w:val="00B55713"/>
    <w:rsid w:val="00B55AAE"/>
    <w:rsid w:val="00B563DE"/>
    <w:rsid w:val="00B566EC"/>
    <w:rsid w:val="00B56918"/>
    <w:rsid w:val="00B57079"/>
    <w:rsid w:val="00B601F2"/>
    <w:rsid w:val="00B6086B"/>
    <w:rsid w:val="00B60ED1"/>
    <w:rsid w:val="00B61004"/>
    <w:rsid w:val="00B6181D"/>
    <w:rsid w:val="00B6186E"/>
    <w:rsid w:val="00B61A0E"/>
    <w:rsid w:val="00B61EB6"/>
    <w:rsid w:val="00B624F1"/>
    <w:rsid w:val="00B63437"/>
    <w:rsid w:val="00B640BB"/>
    <w:rsid w:val="00B642DB"/>
    <w:rsid w:val="00B64CE5"/>
    <w:rsid w:val="00B64EBE"/>
    <w:rsid w:val="00B65689"/>
    <w:rsid w:val="00B66C0A"/>
    <w:rsid w:val="00B66C17"/>
    <w:rsid w:val="00B66CFA"/>
    <w:rsid w:val="00B66FEE"/>
    <w:rsid w:val="00B704C5"/>
    <w:rsid w:val="00B70AFA"/>
    <w:rsid w:val="00B71374"/>
    <w:rsid w:val="00B7229E"/>
    <w:rsid w:val="00B72943"/>
    <w:rsid w:val="00B73579"/>
    <w:rsid w:val="00B74C24"/>
    <w:rsid w:val="00B74F37"/>
    <w:rsid w:val="00B76520"/>
    <w:rsid w:val="00B76DA6"/>
    <w:rsid w:val="00B76E36"/>
    <w:rsid w:val="00B778D0"/>
    <w:rsid w:val="00B8068E"/>
    <w:rsid w:val="00B80749"/>
    <w:rsid w:val="00B80917"/>
    <w:rsid w:val="00B80A21"/>
    <w:rsid w:val="00B816D7"/>
    <w:rsid w:val="00B82F5C"/>
    <w:rsid w:val="00B83FCA"/>
    <w:rsid w:val="00B8436A"/>
    <w:rsid w:val="00B844F8"/>
    <w:rsid w:val="00B84F6E"/>
    <w:rsid w:val="00B8554C"/>
    <w:rsid w:val="00B858A8"/>
    <w:rsid w:val="00B86384"/>
    <w:rsid w:val="00B864F2"/>
    <w:rsid w:val="00B870FA"/>
    <w:rsid w:val="00B87202"/>
    <w:rsid w:val="00B87432"/>
    <w:rsid w:val="00B87601"/>
    <w:rsid w:val="00B90346"/>
    <w:rsid w:val="00B91168"/>
    <w:rsid w:val="00B91FEF"/>
    <w:rsid w:val="00B925DA"/>
    <w:rsid w:val="00B926A0"/>
    <w:rsid w:val="00B92702"/>
    <w:rsid w:val="00B9356D"/>
    <w:rsid w:val="00B947D2"/>
    <w:rsid w:val="00B94949"/>
    <w:rsid w:val="00B94EC1"/>
    <w:rsid w:val="00B95166"/>
    <w:rsid w:val="00B96515"/>
    <w:rsid w:val="00BA0140"/>
    <w:rsid w:val="00BA0C35"/>
    <w:rsid w:val="00BA1F70"/>
    <w:rsid w:val="00BA31AE"/>
    <w:rsid w:val="00BA3E66"/>
    <w:rsid w:val="00BA4334"/>
    <w:rsid w:val="00BA4CFA"/>
    <w:rsid w:val="00BA52E2"/>
    <w:rsid w:val="00BA5408"/>
    <w:rsid w:val="00BA5B39"/>
    <w:rsid w:val="00BA5EDD"/>
    <w:rsid w:val="00BA60B0"/>
    <w:rsid w:val="00BA6B43"/>
    <w:rsid w:val="00BA70F9"/>
    <w:rsid w:val="00BA71EA"/>
    <w:rsid w:val="00BA72A8"/>
    <w:rsid w:val="00BA72C4"/>
    <w:rsid w:val="00BA73FB"/>
    <w:rsid w:val="00BA7D6D"/>
    <w:rsid w:val="00BB16B8"/>
    <w:rsid w:val="00BB1C36"/>
    <w:rsid w:val="00BB1C58"/>
    <w:rsid w:val="00BB25A7"/>
    <w:rsid w:val="00BB299F"/>
    <w:rsid w:val="00BB2F5F"/>
    <w:rsid w:val="00BB3538"/>
    <w:rsid w:val="00BB3BFB"/>
    <w:rsid w:val="00BB4ABE"/>
    <w:rsid w:val="00BB59BB"/>
    <w:rsid w:val="00BB5FF7"/>
    <w:rsid w:val="00BB6B95"/>
    <w:rsid w:val="00BB6E5C"/>
    <w:rsid w:val="00BB72BC"/>
    <w:rsid w:val="00BB7BD0"/>
    <w:rsid w:val="00BC05C4"/>
    <w:rsid w:val="00BC08AF"/>
    <w:rsid w:val="00BC09C8"/>
    <w:rsid w:val="00BC1DB2"/>
    <w:rsid w:val="00BC21CE"/>
    <w:rsid w:val="00BC247C"/>
    <w:rsid w:val="00BC2712"/>
    <w:rsid w:val="00BC2C9E"/>
    <w:rsid w:val="00BC2E83"/>
    <w:rsid w:val="00BC4B31"/>
    <w:rsid w:val="00BC4BF1"/>
    <w:rsid w:val="00BC5351"/>
    <w:rsid w:val="00BC580B"/>
    <w:rsid w:val="00BC622A"/>
    <w:rsid w:val="00BC6545"/>
    <w:rsid w:val="00BC67B1"/>
    <w:rsid w:val="00BC6BEE"/>
    <w:rsid w:val="00BC6C5A"/>
    <w:rsid w:val="00BD106F"/>
    <w:rsid w:val="00BD1BD6"/>
    <w:rsid w:val="00BD1E76"/>
    <w:rsid w:val="00BD2984"/>
    <w:rsid w:val="00BD3672"/>
    <w:rsid w:val="00BD382C"/>
    <w:rsid w:val="00BD3923"/>
    <w:rsid w:val="00BD3B59"/>
    <w:rsid w:val="00BD4386"/>
    <w:rsid w:val="00BD4EFE"/>
    <w:rsid w:val="00BD4FCB"/>
    <w:rsid w:val="00BD5615"/>
    <w:rsid w:val="00BD56E0"/>
    <w:rsid w:val="00BD5A1D"/>
    <w:rsid w:val="00BD5B53"/>
    <w:rsid w:val="00BD7DD2"/>
    <w:rsid w:val="00BE0AA6"/>
    <w:rsid w:val="00BE0FA4"/>
    <w:rsid w:val="00BE17ED"/>
    <w:rsid w:val="00BE20AB"/>
    <w:rsid w:val="00BE3DCB"/>
    <w:rsid w:val="00BE3DE6"/>
    <w:rsid w:val="00BE426B"/>
    <w:rsid w:val="00BE4AD0"/>
    <w:rsid w:val="00BE5548"/>
    <w:rsid w:val="00BE5F7D"/>
    <w:rsid w:val="00BE6BF0"/>
    <w:rsid w:val="00BE701D"/>
    <w:rsid w:val="00BE79DD"/>
    <w:rsid w:val="00BE7A19"/>
    <w:rsid w:val="00BF01CD"/>
    <w:rsid w:val="00BF0774"/>
    <w:rsid w:val="00BF15FF"/>
    <w:rsid w:val="00BF2120"/>
    <w:rsid w:val="00BF228C"/>
    <w:rsid w:val="00BF26E9"/>
    <w:rsid w:val="00BF48C4"/>
    <w:rsid w:val="00BF5718"/>
    <w:rsid w:val="00BF57DB"/>
    <w:rsid w:val="00BF5E40"/>
    <w:rsid w:val="00C00498"/>
    <w:rsid w:val="00C02114"/>
    <w:rsid w:val="00C021D2"/>
    <w:rsid w:val="00C0236A"/>
    <w:rsid w:val="00C02421"/>
    <w:rsid w:val="00C04A42"/>
    <w:rsid w:val="00C04B81"/>
    <w:rsid w:val="00C05B9E"/>
    <w:rsid w:val="00C0655D"/>
    <w:rsid w:val="00C06F10"/>
    <w:rsid w:val="00C0734A"/>
    <w:rsid w:val="00C07969"/>
    <w:rsid w:val="00C10424"/>
    <w:rsid w:val="00C10516"/>
    <w:rsid w:val="00C1077C"/>
    <w:rsid w:val="00C10F32"/>
    <w:rsid w:val="00C113C8"/>
    <w:rsid w:val="00C11FEC"/>
    <w:rsid w:val="00C125C9"/>
    <w:rsid w:val="00C126CD"/>
    <w:rsid w:val="00C14120"/>
    <w:rsid w:val="00C15573"/>
    <w:rsid w:val="00C15DB5"/>
    <w:rsid w:val="00C161F3"/>
    <w:rsid w:val="00C16838"/>
    <w:rsid w:val="00C17A93"/>
    <w:rsid w:val="00C17ACB"/>
    <w:rsid w:val="00C20127"/>
    <w:rsid w:val="00C206D7"/>
    <w:rsid w:val="00C20E09"/>
    <w:rsid w:val="00C212D8"/>
    <w:rsid w:val="00C24399"/>
    <w:rsid w:val="00C27E63"/>
    <w:rsid w:val="00C27E67"/>
    <w:rsid w:val="00C30145"/>
    <w:rsid w:val="00C32EF5"/>
    <w:rsid w:val="00C33A55"/>
    <w:rsid w:val="00C33BA1"/>
    <w:rsid w:val="00C349D4"/>
    <w:rsid w:val="00C365A7"/>
    <w:rsid w:val="00C3767E"/>
    <w:rsid w:val="00C405E2"/>
    <w:rsid w:val="00C40A21"/>
    <w:rsid w:val="00C41434"/>
    <w:rsid w:val="00C414B7"/>
    <w:rsid w:val="00C4225F"/>
    <w:rsid w:val="00C42288"/>
    <w:rsid w:val="00C42DFD"/>
    <w:rsid w:val="00C42EB1"/>
    <w:rsid w:val="00C42FCA"/>
    <w:rsid w:val="00C43688"/>
    <w:rsid w:val="00C44107"/>
    <w:rsid w:val="00C44285"/>
    <w:rsid w:val="00C45981"/>
    <w:rsid w:val="00C47309"/>
    <w:rsid w:val="00C47C58"/>
    <w:rsid w:val="00C47E47"/>
    <w:rsid w:val="00C47F18"/>
    <w:rsid w:val="00C5055B"/>
    <w:rsid w:val="00C5094D"/>
    <w:rsid w:val="00C51034"/>
    <w:rsid w:val="00C52591"/>
    <w:rsid w:val="00C52911"/>
    <w:rsid w:val="00C52CF6"/>
    <w:rsid w:val="00C53368"/>
    <w:rsid w:val="00C53A91"/>
    <w:rsid w:val="00C53AA6"/>
    <w:rsid w:val="00C53FF3"/>
    <w:rsid w:val="00C54272"/>
    <w:rsid w:val="00C54D7E"/>
    <w:rsid w:val="00C556D0"/>
    <w:rsid w:val="00C55C06"/>
    <w:rsid w:val="00C567C4"/>
    <w:rsid w:val="00C600FC"/>
    <w:rsid w:val="00C619CF"/>
    <w:rsid w:val="00C61B48"/>
    <w:rsid w:val="00C620B3"/>
    <w:rsid w:val="00C63E03"/>
    <w:rsid w:val="00C64458"/>
    <w:rsid w:val="00C64DC5"/>
    <w:rsid w:val="00C657F1"/>
    <w:rsid w:val="00C66FBB"/>
    <w:rsid w:val="00C67CBC"/>
    <w:rsid w:val="00C70C08"/>
    <w:rsid w:val="00C70D2F"/>
    <w:rsid w:val="00C71651"/>
    <w:rsid w:val="00C7172D"/>
    <w:rsid w:val="00C71A33"/>
    <w:rsid w:val="00C71F4D"/>
    <w:rsid w:val="00C727B7"/>
    <w:rsid w:val="00C7285F"/>
    <w:rsid w:val="00C72C02"/>
    <w:rsid w:val="00C74359"/>
    <w:rsid w:val="00C74584"/>
    <w:rsid w:val="00C7460F"/>
    <w:rsid w:val="00C7469A"/>
    <w:rsid w:val="00C7472A"/>
    <w:rsid w:val="00C74868"/>
    <w:rsid w:val="00C75342"/>
    <w:rsid w:val="00C757E2"/>
    <w:rsid w:val="00C75D92"/>
    <w:rsid w:val="00C75FC2"/>
    <w:rsid w:val="00C80D1F"/>
    <w:rsid w:val="00C80DB5"/>
    <w:rsid w:val="00C81390"/>
    <w:rsid w:val="00C8236C"/>
    <w:rsid w:val="00C82E22"/>
    <w:rsid w:val="00C83BB3"/>
    <w:rsid w:val="00C83F1F"/>
    <w:rsid w:val="00C84D3A"/>
    <w:rsid w:val="00C84DC3"/>
    <w:rsid w:val="00C85FD4"/>
    <w:rsid w:val="00C86DCE"/>
    <w:rsid w:val="00C9017E"/>
    <w:rsid w:val="00C9022E"/>
    <w:rsid w:val="00C91976"/>
    <w:rsid w:val="00C92387"/>
    <w:rsid w:val="00C9248E"/>
    <w:rsid w:val="00C92758"/>
    <w:rsid w:val="00C9306C"/>
    <w:rsid w:val="00C938CF"/>
    <w:rsid w:val="00C94D63"/>
    <w:rsid w:val="00C95469"/>
    <w:rsid w:val="00C956B0"/>
    <w:rsid w:val="00C956D8"/>
    <w:rsid w:val="00C960C6"/>
    <w:rsid w:val="00C9665C"/>
    <w:rsid w:val="00C967AB"/>
    <w:rsid w:val="00C97BD9"/>
    <w:rsid w:val="00C97FA5"/>
    <w:rsid w:val="00CA0953"/>
    <w:rsid w:val="00CA0A83"/>
    <w:rsid w:val="00CA0EF1"/>
    <w:rsid w:val="00CA1B9E"/>
    <w:rsid w:val="00CA3ECE"/>
    <w:rsid w:val="00CA407A"/>
    <w:rsid w:val="00CA47D6"/>
    <w:rsid w:val="00CA5ADE"/>
    <w:rsid w:val="00CA6651"/>
    <w:rsid w:val="00CA6BAF"/>
    <w:rsid w:val="00CB0B7D"/>
    <w:rsid w:val="00CB0C8B"/>
    <w:rsid w:val="00CB3910"/>
    <w:rsid w:val="00CB39B7"/>
    <w:rsid w:val="00CB3F18"/>
    <w:rsid w:val="00CB46BF"/>
    <w:rsid w:val="00CB471E"/>
    <w:rsid w:val="00CB4A10"/>
    <w:rsid w:val="00CB5414"/>
    <w:rsid w:val="00CB5476"/>
    <w:rsid w:val="00CB5504"/>
    <w:rsid w:val="00CB60C1"/>
    <w:rsid w:val="00CB692B"/>
    <w:rsid w:val="00CB6B22"/>
    <w:rsid w:val="00CB6FDA"/>
    <w:rsid w:val="00CB7698"/>
    <w:rsid w:val="00CC1B6D"/>
    <w:rsid w:val="00CC2321"/>
    <w:rsid w:val="00CC3E9B"/>
    <w:rsid w:val="00CC4128"/>
    <w:rsid w:val="00CC43D2"/>
    <w:rsid w:val="00CC4ADF"/>
    <w:rsid w:val="00CC503D"/>
    <w:rsid w:val="00CC7668"/>
    <w:rsid w:val="00CC7DF4"/>
    <w:rsid w:val="00CD145F"/>
    <w:rsid w:val="00CD28AF"/>
    <w:rsid w:val="00CD2A33"/>
    <w:rsid w:val="00CD30D5"/>
    <w:rsid w:val="00CD50F0"/>
    <w:rsid w:val="00CD6BA8"/>
    <w:rsid w:val="00CD6DBA"/>
    <w:rsid w:val="00CE0463"/>
    <w:rsid w:val="00CE18FB"/>
    <w:rsid w:val="00CE23CF"/>
    <w:rsid w:val="00CE2826"/>
    <w:rsid w:val="00CE3DB7"/>
    <w:rsid w:val="00CE48BA"/>
    <w:rsid w:val="00CE4D9A"/>
    <w:rsid w:val="00CE5016"/>
    <w:rsid w:val="00CE5B81"/>
    <w:rsid w:val="00CE774B"/>
    <w:rsid w:val="00CE7E57"/>
    <w:rsid w:val="00CF0C2F"/>
    <w:rsid w:val="00CF1EB5"/>
    <w:rsid w:val="00CF21B5"/>
    <w:rsid w:val="00CF225E"/>
    <w:rsid w:val="00CF3EEB"/>
    <w:rsid w:val="00CF5C5D"/>
    <w:rsid w:val="00CF6D4B"/>
    <w:rsid w:val="00CF7458"/>
    <w:rsid w:val="00CF7C18"/>
    <w:rsid w:val="00D007E3"/>
    <w:rsid w:val="00D0167B"/>
    <w:rsid w:val="00D01AF7"/>
    <w:rsid w:val="00D01C10"/>
    <w:rsid w:val="00D01DC2"/>
    <w:rsid w:val="00D027E6"/>
    <w:rsid w:val="00D03865"/>
    <w:rsid w:val="00D03F55"/>
    <w:rsid w:val="00D04116"/>
    <w:rsid w:val="00D04C54"/>
    <w:rsid w:val="00D04D95"/>
    <w:rsid w:val="00D04FF0"/>
    <w:rsid w:val="00D056D7"/>
    <w:rsid w:val="00D06391"/>
    <w:rsid w:val="00D0653C"/>
    <w:rsid w:val="00D06708"/>
    <w:rsid w:val="00D0795B"/>
    <w:rsid w:val="00D10039"/>
    <w:rsid w:val="00D10E1A"/>
    <w:rsid w:val="00D12BD3"/>
    <w:rsid w:val="00D145A1"/>
    <w:rsid w:val="00D15047"/>
    <w:rsid w:val="00D150F2"/>
    <w:rsid w:val="00D15761"/>
    <w:rsid w:val="00D15B4F"/>
    <w:rsid w:val="00D20C11"/>
    <w:rsid w:val="00D21185"/>
    <w:rsid w:val="00D22319"/>
    <w:rsid w:val="00D22656"/>
    <w:rsid w:val="00D230CE"/>
    <w:rsid w:val="00D24200"/>
    <w:rsid w:val="00D247F1"/>
    <w:rsid w:val="00D252AA"/>
    <w:rsid w:val="00D26696"/>
    <w:rsid w:val="00D2683C"/>
    <w:rsid w:val="00D269CA"/>
    <w:rsid w:val="00D26BD5"/>
    <w:rsid w:val="00D26C4A"/>
    <w:rsid w:val="00D278F2"/>
    <w:rsid w:val="00D27FD8"/>
    <w:rsid w:val="00D308AF"/>
    <w:rsid w:val="00D316FE"/>
    <w:rsid w:val="00D31946"/>
    <w:rsid w:val="00D335D5"/>
    <w:rsid w:val="00D335E7"/>
    <w:rsid w:val="00D33CA8"/>
    <w:rsid w:val="00D33DB7"/>
    <w:rsid w:val="00D34102"/>
    <w:rsid w:val="00D341AA"/>
    <w:rsid w:val="00D3440D"/>
    <w:rsid w:val="00D34894"/>
    <w:rsid w:val="00D34CD4"/>
    <w:rsid w:val="00D34E58"/>
    <w:rsid w:val="00D35A11"/>
    <w:rsid w:val="00D3628A"/>
    <w:rsid w:val="00D36C16"/>
    <w:rsid w:val="00D379DE"/>
    <w:rsid w:val="00D37F87"/>
    <w:rsid w:val="00D4042E"/>
    <w:rsid w:val="00D40CB1"/>
    <w:rsid w:val="00D4251B"/>
    <w:rsid w:val="00D430A6"/>
    <w:rsid w:val="00D434D6"/>
    <w:rsid w:val="00D43896"/>
    <w:rsid w:val="00D43B20"/>
    <w:rsid w:val="00D4562D"/>
    <w:rsid w:val="00D463D3"/>
    <w:rsid w:val="00D47CB3"/>
    <w:rsid w:val="00D5014A"/>
    <w:rsid w:val="00D5014E"/>
    <w:rsid w:val="00D50CAD"/>
    <w:rsid w:val="00D510D9"/>
    <w:rsid w:val="00D51FD1"/>
    <w:rsid w:val="00D52197"/>
    <w:rsid w:val="00D52420"/>
    <w:rsid w:val="00D529A0"/>
    <w:rsid w:val="00D54206"/>
    <w:rsid w:val="00D5475A"/>
    <w:rsid w:val="00D5489D"/>
    <w:rsid w:val="00D550D4"/>
    <w:rsid w:val="00D56050"/>
    <w:rsid w:val="00D56B25"/>
    <w:rsid w:val="00D62166"/>
    <w:rsid w:val="00D62B36"/>
    <w:rsid w:val="00D63510"/>
    <w:rsid w:val="00D63845"/>
    <w:rsid w:val="00D641BA"/>
    <w:rsid w:val="00D64DD2"/>
    <w:rsid w:val="00D6651F"/>
    <w:rsid w:val="00D667B4"/>
    <w:rsid w:val="00D66933"/>
    <w:rsid w:val="00D66BD1"/>
    <w:rsid w:val="00D66E44"/>
    <w:rsid w:val="00D67862"/>
    <w:rsid w:val="00D702B4"/>
    <w:rsid w:val="00D70D90"/>
    <w:rsid w:val="00D724E2"/>
    <w:rsid w:val="00D72614"/>
    <w:rsid w:val="00D72D51"/>
    <w:rsid w:val="00D75107"/>
    <w:rsid w:val="00D75E6D"/>
    <w:rsid w:val="00D76630"/>
    <w:rsid w:val="00D7697F"/>
    <w:rsid w:val="00D76DC6"/>
    <w:rsid w:val="00D77688"/>
    <w:rsid w:val="00D77D0C"/>
    <w:rsid w:val="00D80348"/>
    <w:rsid w:val="00D80B0D"/>
    <w:rsid w:val="00D80C0E"/>
    <w:rsid w:val="00D82ACF"/>
    <w:rsid w:val="00D82B94"/>
    <w:rsid w:val="00D82C5C"/>
    <w:rsid w:val="00D82CA4"/>
    <w:rsid w:val="00D84304"/>
    <w:rsid w:val="00D84B8B"/>
    <w:rsid w:val="00D84E75"/>
    <w:rsid w:val="00D85863"/>
    <w:rsid w:val="00D85BC3"/>
    <w:rsid w:val="00D864D7"/>
    <w:rsid w:val="00D86AD5"/>
    <w:rsid w:val="00D86B79"/>
    <w:rsid w:val="00D870A0"/>
    <w:rsid w:val="00D877DF"/>
    <w:rsid w:val="00D87989"/>
    <w:rsid w:val="00D87C4F"/>
    <w:rsid w:val="00D91344"/>
    <w:rsid w:val="00D917ED"/>
    <w:rsid w:val="00D91C29"/>
    <w:rsid w:val="00D9347B"/>
    <w:rsid w:val="00D9367D"/>
    <w:rsid w:val="00D936AD"/>
    <w:rsid w:val="00D93C78"/>
    <w:rsid w:val="00D93D2A"/>
    <w:rsid w:val="00D93DAD"/>
    <w:rsid w:val="00D94157"/>
    <w:rsid w:val="00D94BF1"/>
    <w:rsid w:val="00D95223"/>
    <w:rsid w:val="00D96035"/>
    <w:rsid w:val="00D96438"/>
    <w:rsid w:val="00D967A3"/>
    <w:rsid w:val="00D96F34"/>
    <w:rsid w:val="00D97BE5"/>
    <w:rsid w:val="00D97F38"/>
    <w:rsid w:val="00DA0093"/>
    <w:rsid w:val="00DA00CD"/>
    <w:rsid w:val="00DA028E"/>
    <w:rsid w:val="00DA05EF"/>
    <w:rsid w:val="00DA1062"/>
    <w:rsid w:val="00DA252B"/>
    <w:rsid w:val="00DA2F11"/>
    <w:rsid w:val="00DA325D"/>
    <w:rsid w:val="00DA3D5A"/>
    <w:rsid w:val="00DA4DF2"/>
    <w:rsid w:val="00DA59EE"/>
    <w:rsid w:val="00DA7E25"/>
    <w:rsid w:val="00DB04F6"/>
    <w:rsid w:val="00DB0B2A"/>
    <w:rsid w:val="00DB0CF4"/>
    <w:rsid w:val="00DB12CA"/>
    <w:rsid w:val="00DB1C37"/>
    <w:rsid w:val="00DB26CF"/>
    <w:rsid w:val="00DB472E"/>
    <w:rsid w:val="00DB5A8F"/>
    <w:rsid w:val="00DB5C0E"/>
    <w:rsid w:val="00DB5F5D"/>
    <w:rsid w:val="00DB5FA7"/>
    <w:rsid w:val="00DB7D79"/>
    <w:rsid w:val="00DC01C9"/>
    <w:rsid w:val="00DC0BDE"/>
    <w:rsid w:val="00DC0C83"/>
    <w:rsid w:val="00DC12C3"/>
    <w:rsid w:val="00DC1586"/>
    <w:rsid w:val="00DC16F1"/>
    <w:rsid w:val="00DC18E2"/>
    <w:rsid w:val="00DC19DE"/>
    <w:rsid w:val="00DC1B6C"/>
    <w:rsid w:val="00DC1D10"/>
    <w:rsid w:val="00DC222B"/>
    <w:rsid w:val="00DC2F51"/>
    <w:rsid w:val="00DC35AB"/>
    <w:rsid w:val="00DC39B9"/>
    <w:rsid w:val="00DC4157"/>
    <w:rsid w:val="00DC4FB5"/>
    <w:rsid w:val="00DC55CB"/>
    <w:rsid w:val="00DC6427"/>
    <w:rsid w:val="00DC68F6"/>
    <w:rsid w:val="00DC6DAB"/>
    <w:rsid w:val="00DC6E23"/>
    <w:rsid w:val="00DC72D7"/>
    <w:rsid w:val="00DC7750"/>
    <w:rsid w:val="00DD0AB8"/>
    <w:rsid w:val="00DD1BA6"/>
    <w:rsid w:val="00DD29D7"/>
    <w:rsid w:val="00DD4F7F"/>
    <w:rsid w:val="00DD5DB7"/>
    <w:rsid w:val="00DD7321"/>
    <w:rsid w:val="00DD77E7"/>
    <w:rsid w:val="00DE016D"/>
    <w:rsid w:val="00DE1154"/>
    <w:rsid w:val="00DE2705"/>
    <w:rsid w:val="00DE335F"/>
    <w:rsid w:val="00DE3DA3"/>
    <w:rsid w:val="00DE5FED"/>
    <w:rsid w:val="00DE62A5"/>
    <w:rsid w:val="00DE6CEB"/>
    <w:rsid w:val="00DE70A1"/>
    <w:rsid w:val="00DF0077"/>
    <w:rsid w:val="00DF0B59"/>
    <w:rsid w:val="00DF1427"/>
    <w:rsid w:val="00DF20F1"/>
    <w:rsid w:val="00DF2248"/>
    <w:rsid w:val="00DF45A3"/>
    <w:rsid w:val="00DF52C5"/>
    <w:rsid w:val="00DF5BFA"/>
    <w:rsid w:val="00DF65A1"/>
    <w:rsid w:val="00DF6E21"/>
    <w:rsid w:val="00DF6F25"/>
    <w:rsid w:val="00DF70D5"/>
    <w:rsid w:val="00DF7423"/>
    <w:rsid w:val="00DF790C"/>
    <w:rsid w:val="00E00458"/>
    <w:rsid w:val="00E01592"/>
    <w:rsid w:val="00E019DB"/>
    <w:rsid w:val="00E01F2B"/>
    <w:rsid w:val="00E02200"/>
    <w:rsid w:val="00E02BB9"/>
    <w:rsid w:val="00E02FF6"/>
    <w:rsid w:val="00E04196"/>
    <w:rsid w:val="00E05B8D"/>
    <w:rsid w:val="00E063C2"/>
    <w:rsid w:val="00E06F8C"/>
    <w:rsid w:val="00E076B7"/>
    <w:rsid w:val="00E1197F"/>
    <w:rsid w:val="00E11CFA"/>
    <w:rsid w:val="00E12B3D"/>
    <w:rsid w:val="00E130CC"/>
    <w:rsid w:val="00E1328D"/>
    <w:rsid w:val="00E13D03"/>
    <w:rsid w:val="00E16C14"/>
    <w:rsid w:val="00E16CD7"/>
    <w:rsid w:val="00E170B3"/>
    <w:rsid w:val="00E179F3"/>
    <w:rsid w:val="00E20164"/>
    <w:rsid w:val="00E205F9"/>
    <w:rsid w:val="00E20DD8"/>
    <w:rsid w:val="00E21045"/>
    <w:rsid w:val="00E212E6"/>
    <w:rsid w:val="00E2149B"/>
    <w:rsid w:val="00E2163E"/>
    <w:rsid w:val="00E2191E"/>
    <w:rsid w:val="00E21ECC"/>
    <w:rsid w:val="00E21ED4"/>
    <w:rsid w:val="00E238F9"/>
    <w:rsid w:val="00E23C9E"/>
    <w:rsid w:val="00E246C1"/>
    <w:rsid w:val="00E24862"/>
    <w:rsid w:val="00E24B5F"/>
    <w:rsid w:val="00E25E87"/>
    <w:rsid w:val="00E263DE"/>
    <w:rsid w:val="00E26C7F"/>
    <w:rsid w:val="00E27135"/>
    <w:rsid w:val="00E27C3D"/>
    <w:rsid w:val="00E27EF9"/>
    <w:rsid w:val="00E300FF"/>
    <w:rsid w:val="00E31667"/>
    <w:rsid w:val="00E31B42"/>
    <w:rsid w:val="00E320D7"/>
    <w:rsid w:val="00E3284C"/>
    <w:rsid w:val="00E34189"/>
    <w:rsid w:val="00E3422E"/>
    <w:rsid w:val="00E34858"/>
    <w:rsid w:val="00E34B9C"/>
    <w:rsid w:val="00E3503F"/>
    <w:rsid w:val="00E352CF"/>
    <w:rsid w:val="00E3553B"/>
    <w:rsid w:val="00E37256"/>
    <w:rsid w:val="00E37EE2"/>
    <w:rsid w:val="00E40CEF"/>
    <w:rsid w:val="00E4209A"/>
    <w:rsid w:val="00E420D5"/>
    <w:rsid w:val="00E42B75"/>
    <w:rsid w:val="00E4327B"/>
    <w:rsid w:val="00E43E45"/>
    <w:rsid w:val="00E44DD6"/>
    <w:rsid w:val="00E44E97"/>
    <w:rsid w:val="00E458C9"/>
    <w:rsid w:val="00E45FEE"/>
    <w:rsid w:val="00E466C5"/>
    <w:rsid w:val="00E46C9B"/>
    <w:rsid w:val="00E46D31"/>
    <w:rsid w:val="00E46E41"/>
    <w:rsid w:val="00E47D3A"/>
    <w:rsid w:val="00E51128"/>
    <w:rsid w:val="00E515EF"/>
    <w:rsid w:val="00E5373C"/>
    <w:rsid w:val="00E53C8F"/>
    <w:rsid w:val="00E53CF4"/>
    <w:rsid w:val="00E54804"/>
    <w:rsid w:val="00E54A33"/>
    <w:rsid w:val="00E554BD"/>
    <w:rsid w:val="00E56A8E"/>
    <w:rsid w:val="00E573E8"/>
    <w:rsid w:val="00E5772B"/>
    <w:rsid w:val="00E57FCB"/>
    <w:rsid w:val="00E60C6B"/>
    <w:rsid w:val="00E61D94"/>
    <w:rsid w:val="00E63A4D"/>
    <w:rsid w:val="00E64783"/>
    <w:rsid w:val="00E65BBB"/>
    <w:rsid w:val="00E65E71"/>
    <w:rsid w:val="00E66D45"/>
    <w:rsid w:val="00E6718B"/>
    <w:rsid w:val="00E7134A"/>
    <w:rsid w:val="00E72AA7"/>
    <w:rsid w:val="00E72BE7"/>
    <w:rsid w:val="00E72F6A"/>
    <w:rsid w:val="00E744F1"/>
    <w:rsid w:val="00E745C5"/>
    <w:rsid w:val="00E75259"/>
    <w:rsid w:val="00E755CD"/>
    <w:rsid w:val="00E7605A"/>
    <w:rsid w:val="00E766CC"/>
    <w:rsid w:val="00E76970"/>
    <w:rsid w:val="00E773B0"/>
    <w:rsid w:val="00E77D4E"/>
    <w:rsid w:val="00E803A8"/>
    <w:rsid w:val="00E80663"/>
    <w:rsid w:val="00E8093E"/>
    <w:rsid w:val="00E80F6E"/>
    <w:rsid w:val="00E814D6"/>
    <w:rsid w:val="00E81771"/>
    <w:rsid w:val="00E81BE7"/>
    <w:rsid w:val="00E82662"/>
    <w:rsid w:val="00E83633"/>
    <w:rsid w:val="00E84098"/>
    <w:rsid w:val="00E84221"/>
    <w:rsid w:val="00E85066"/>
    <w:rsid w:val="00E8517B"/>
    <w:rsid w:val="00E85E8A"/>
    <w:rsid w:val="00E868CA"/>
    <w:rsid w:val="00E86AA4"/>
    <w:rsid w:val="00E903CD"/>
    <w:rsid w:val="00E90EAE"/>
    <w:rsid w:val="00E90FA9"/>
    <w:rsid w:val="00E91CDB"/>
    <w:rsid w:val="00E93005"/>
    <w:rsid w:val="00E93C98"/>
    <w:rsid w:val="00E94312"/>
    <w:rsid w:val="00E9440C"/>
    <w:rsid w:val="00E96610"/>
    <w:rsid w:val="00E968F1"/>
    <w:rsid w:val="00E96AD8"/>
    <w:rsid w:val="00E96C3E"/>
    <w:rsid w:val="00E9710B"/>
    <w:rsid w:val="00E97627"/>
    <w:rsid w:val="00EA0618"/>
    <w:rsid w:val="00EA065E"/>
    <w:rsid w:val="00EA0A31"/>
    <w:rsid w:val="00EA173C"/>
    <w:rsid w:val="00EA2E49"/>
    <w:rsid w:val="00EA3749"/>
    <w:rsid w:val="00EA4133"/>
    <w:rsid w:val="00EA43C1"/>
    <w:rsid w:val="00EA475E"/>
    <w:rsid w:val="00EA4C5B"/>
    <w:rsid w:val="00EA531F"/>
    <w:rsid w:val="00EA5461"/>
    <w:rsid w:val="00EA558A"/>
    <w:rsid w:val="00EA5B27"/>
    <w:rsid w:val="00EA60A5"/>
    <w:rsid w:val="00EA6245"/>
    <w:rsid w:val="00EA625E"/>
    <w:rsid w:val="00EA628B"/>
    <w:rsid w:val="00EA688A"/>
    <w:rsid w:val="00EA71FE"/>
    <w:rsid w:val="00EA7A6B"/>
    <w:rsid w:val="00EA7F76"/>
    <w:rsid w:val="00EB0217"/>
    <w:rsid w:val="00EB1001"/>
    <w:rsid w:val="00EB1A0E"/>
    <w:rsid w:val="00EB1F66"/>
    <w:rsid w:val="00EB2268"/>
    <w:rsid w:val="00EB2E9C"/>
    <w:rsid w:val="00EB365F"/>
    <w:rsid w:val="00EB3887"/>
    <w:rsid w:val="00EB4129"/>
    <w:rsid w:val="00EB5768"/>
    <w:rsid w:val="00EB5B83"/>
    <w:rsid w:val="00EB5BA4"/>
    <w:rsid w:val="00EB63F8"/>
    <w:rsid w:val="00EB6F1D"/>
    <w:rsid w:val="00EB757A"/>
    <w:rsid w:val="00EC0334"/>
    <w:rsid w:val="00EC22F8"/>
    <w:rsid w:val="00EC3070"/>
    <w:rsid w:val="00EC31B5"/>
    <w:rsid w:val="00EC376B"/>
    <w:rsid w:val="00EC3C8C"/>
    <w:rsid w:val="00EC4243"/>
    <w:rsid w:val="00EC4594"/>
    <w:rsid w:val="00EC4A98"/>
    <w:rsid w:val="00EC5904"/>
    <w:rsid w:val="00EC596B"/>
    <w:rsid w:val="00EC5A23"/>
    <w:rsid w:val="00EC5DD4"/>
    <w:rsid w:val="00EC643F"/>
    <w:rsid w:val="00EC7582"/>
    <w:rsid w:val="00ED04ED"/>
    <w:rsid w:val="00ED0AE6"/>
    <w:rsid w:val="00ED1AAB"/>
    <w:rsid w:val="00ED20CA"/>
    <w:rsid w:val="00ED3399"/>
    <w:rsid w:val="00ED4279"/>
    <w:rsid w:val="00ED6A5E"/>
    <w:rsid w:val="00ED6E6E"/>
    <w:rsid w:val="00ED74AF"/>
    <w:rsid w:val="00ED7B44"/>
    <w:rsid w:val="00EE033B"/>
    <w:rsid w:val="00EE0F3C"/>
    <w:rsid w:val="00EE16F0"/>
    <w:rsid w:val="00EE17C5"/>
    <w:rsid w:val="00EE1CBA"/>
    <w:rsid w:val="00EE31BF"/>
    <w:rsid w:val="00EE3227"/>
    <w:rsid w:val="00EE3614"/>
    <w:rsid w:val="00EE38CE"/>
    <w:rsid w:val="00EE3A14"/>
    <w:rsid w:val="00EE3E1D"/>
    <w:rsid w:val="00EE6978"/>
    <w:rsid w:val="00EE6EF1"/>
    <w:rsid w:val="00EE7E82"/>
    <w:rsid w:val="00EF0764"/>
    <w:rsid w:val="00EF0979"/>
    <w:rsid w:val="00EF1F49"/>
    <w:rsid w:val="00EF3B33"/>
    <w:rsid w:val="00EF43A6"/>
    <w:rsid w:val="00EF4E68"/>
    <w:rsid w:val="00EF5C0C"/>
    <w:rsid w:val="00EF727D"/>
    <w:rsid w:val="00EF7EF0"/>
    <w:rsid w:val="00F0242A"/>
    <w:rsid w:val="00F02AE2"/>
    <w:rsid w:val="00F02B1F"/>
    <w:rsid w:val="00F031C6"/>
    <w:rsid w:val="00F0327A"/>
    <w:rsid w:val="00F03311"/>
    <w:rsid w:val="00F03852"/>
    <w:rsid w:val="00F03949"/>
    <w:rsid w:val="00F03D32"/>
    <w:rsid w:val="00F041EA"/>
    <w:rsid w:val="00F04CB7"/>
    <w:rsid w:val="00F069E0"/>
    <w:rsid w:val="00F07998"/>
    <w:rsid w:val="00F07D41"/>
    <w:rsid w:val="00F10B4E"/>
    <w:rsid w:val="00F12ABA"/>
    <w:rsid w:val="00F12BFD"/>
    <w:rsid w:val="00F13BEA"/>
    <w:rsid w:val="00F1543C"/>
    <w:rsid w:val="00F15AF8"/>
    <w:rsid w:val="00F15E47"/>
    <w:rsid w:val="00F16673"/>
    <w:rsid w:val="00F1746E"/>
    <w:rsid w:val="00F21148"/>
    <w:rsid w:val="00F21295"/>
    <w:rsid w:val="00F21716"/>
    <w:rsid w:val="00F21DA3"/>
    <w:rsid w:val="00F21E28"/>
    <w:rsid w:val="00F225A1"/>
    <w:rsid w:val="00F22E2D"/>
    <w:rsid w:val="00F240B9"/>
    <w:rsid w:val="00F24431"/>
    <w:rsid w:val="00F24D8E"/>
    <w:rsid w:val="00F25D1E"/>
    <w:rsid w:val="00F25D75"/>
    <w:rsid w:val="00F2606C"/>
    <w:rsid w:val="00F2631C"/>
    <w:rsid w:val="00F269F1"/>
    <w:rsid w:val="00F26F2E"/>
    <w:rsid w:val="00F272EC"/>
    <w:rsid w:val="00F27D71"/>
    <w:rsid w:val="00F30349"/>
    <w:rsid w:val="00F30967"/>
    <w:rsid w:val="00F30A18"/>
    <w:rsid w:val="00F30DA1"/>
    <w:rsid w:val="00F338C5"/>
    <w:rsid w:val="00F33C55"/>
    <w:rsid w:val="00F33E9F"/>
    <w:rsid w:val="00F346D7"/>
    <w:rsid w:val="00F35198"/>
    <w:rsid w:val="00F36C25"/>
    <w:rsid w:val="00F36D53"/>
    <w:rsid w:val="00F36F95"/>
    <w:rsid w:val="00F37783"/>
    <w:rsid w:val="00F4064C"/>
    <w:rsid w:val="00F42755"/>
    <w:rsid w:val="00F44196"/>
    <w:rsid w:val="00F443F3"/>
    <w:rsid w:val="00F4450F"/>
    <w:rsid w:val="00F44A37"/>
    <w:rsid w:val="00F44A83"/>
    <w:rsid w:val="00F4515E"/>
    <w:rsid w:val="00F458FC"/>
    <w:rsid w:val="00F4644A"/>
    <w:rsid w:val="00F465E2"/>
    <w:rsid w:val="00F46881"/>
    <w:rsid w:val="00F46936"/>
    <w:rsid w:val="00F46F91"/>
    <w:rsid w:val="00F47103"/>
    <w:rsid w:val="00F47372"/>
    <w:rsid w:val="00F51793"/>
    <w:rsid w:val="00F527D8"/>
    <w:rsid w:val="00F5297B"/>
    <w:rsid w:val="00F52CFF"/>
    <w:rsid w:val="00F52DAC"/>
    <w:rsid w:val="00F532C0"/>
    <w:rsid w:val="00F536BF"/>
    <w:rsid w:val="00F53913"/>
    <w:rsid w:val="00F53B4B"/>
    <w:rsid w:val="00F53F57"/>
    <w:rsid w:val="00F54363"/>
    <w:rsid w:val="00F5484F"/>
    <w:rsid w:val="00F54B92"/>
    <w:rsid w:val="00F55DD7"/>
    <w:rsid w:val="00F565CD"/>
    <w:rsid w:val="00F56DF8"/>
    <w:rsid w:val="00F56F81"/>
    <w:rsid w:val="00F570AC"/>
    <w:rsid w:val="00F57217"/>
    <w:rsid w:val="00F57B9D"/>
    <w:rsid w:val="00F60970"/>
    <w:rsid w:val="00F60A1A"/>
    <w:rsid w:val="00F60A39"/>
    <w:rsid w:val="00F60AB2"/>
    <w:rsid w:val="00F60C6F"/>
    <w:rsid w:val="00F60CB6"/>
    <w:rsid w:val="00F62047"/>
    <w:rsid w:val="00F62B1D"/>
    <w:rsid w:val="00F62B31"/>
    <w:rsid w:val="00F6334C"/>
    <w:rsid w:val="00F6340D"/>
    <w:rsid w:val="00F63517"/>
    <w:rsid w:val="00F63872"/>
    <w:rsid w:val="00F64ADA"/>
    <w:rsid w:val="00F64D3F"/>
    <w:rsid w:val="00F653BA"/>
    <w:rsid w:val="00F654BF"/>
    <w:rsid w:val="00F662E8"/>
    <w:rsid w:val="00F663E7"/>
    <w:rsid w:val="00F66D38"/>
    <w:rsid w:val="00F67798"/>
    <w:rsid w:val="00F67F2F"/>
    <w:rsid w:val="00F70449"/>
    <w:rsid w:val="00F71348"/>
    <w:rsid w:val="00F722DC"/>
    <w:rsid w:val="00F724C2"/>
    <w:rsid w:val="00F730F9"/>
    <w:rsid w:val="00F731D5"/>
    <w:rsid w:val="00F7385F"/>
    <w:rsid w:val="00F74D02"/>
    <w:rsid w:val="00F75A77"/>
    <w:rsid w:val="00F763D4"/>
    <w:rsid w:val="00F76523"/>
    <w:rsid w:val="00F769DD"/>
    <w:rsid w:val="00F76BBF"/>
    <w:rsid w:val="00F77085"/>
    <w:rsid w:val="00F775E9"/>
    <w:rsid w:val="00F77691"/>
    <w:rsid w:val="00F77DA0"/>
    <w:rsid w:val="00F77FDC"/>
    <w:rsid w:val="00F806A7"/>
    <w:rsid w:val="00F82582"/>
    <w:rsid w:val="00F844EE"/>
    <w:rsid w:val="00F84C3F"/>
    <w:rsid w:val="00F856AF"/>
    <w:rsid w:val="00F86205"/>
    <w:rsid w:val="00F86DFE"/>
    <w:rsid w:val="00F870EE"/>
    <w:rsid w:val="00F905C1"/>
    <w:rsid w:val="00F909B4"/>
    <w:rsid w:val="00F91521"/>
    <w:rsid w:val="00F9172C"/>
    <w:rsid w:val="00F91D53"/>
    <w:rsid w:val="00F9200F"/>
    <w:rsid w:val="00F920B9"/>
    <w:rsid w:val="00F923E9"/>
    <w:rsid w:val="00F92513"/>
    <w:rsid w:val="00F92879"/>
    <w:rsid w:val="00F94422"/>
    <w:rsid w:val="00F947AF"/>
    <w:rsid w:val="00F95A83"/>
    <w:rsid w:val="00F95D40"/>
    <w:rsid w:val="00F96375"/>
    <w:rsid w:val="00F97423"/>
    <w:rsid w:val="00F97660"/>
    <w:rsid w:val="00F97B9B"/>
    <w:rsid w:val="00FA03FA"/>
    <w:rsid w:val="00FA069F"/>
    <w:rsid w:val="00FA29EE"/>
    <w:rsid w:val="00FA47E7"/>
    <w:rsid w:val="00FA4B7A"/>
    <w:rsid w:val="00FA621E"/>
    <w:rsid w:val="00FA6E73"/>
    <w:rsid w:val="00FA7AC7"/>
    <w:rsid w:val="00FB090C"/>
    <w:rsid w:val="00FB1594"/>
    <w:rsid w:val="00FB289B"/>
    <w:rsid w:val="00FB38E7"/>
    <w:rsid w:val="00FB44A6"/>
    <w:rsid w:val="00FB46C4"/>
    <w:rsid w:val="00FB639F"/>
    <w:rsid w:val="00FB64FE"/>
    <w:rsid w:val="00FB6812"/>
    <w:rsid w:val="00FB6D92"/>
    <w:rsid w:val="00FB7300"/>
    <w:rsid w:val="00FC0449"/>
    <w:rsid w:val="00FC1E23"/>
    <w:rsid w:val="00FC232F"/>
    <w:rsid w:val="00FC2E3D"/>
    <w:rsid w:val="00FC3000"/>
    <w:rsid w:val="00FC3121"/>
    <w:rsid w:val="00FC45EB"/>
    <w:rsid w:val="00FC57FB"/>
    <w:rsid w:val="00FC5C3D"/>
    <w:rsid w:val="00FC6970"/>
    <w:rsid w:val="00FC7FC5"/>
    <w:rsid w:val="00FD0FFB"/>
    <w:rsid w:val="00FD1543"/>
    <w:rsid w:val="00FD2717"/>
    <w:rsid w:val="00FD2AD1"/>
    <w:rsid w:val="00FD3A00"/>
    <w:rsid w:val="00FD3A2F"/>
    <w:rsid w:val="00FD3DC2"/>
    <w:rsid w:val="00FD3EDB"/>
    <w:rsid w:val="00FD47F0"/>
    <w:rsid w:val="00FD56B1"/>
    <w:rsid w:val="00FD6397"/>
    <w:rsid w:val="00FD6850"/>
    <w:rsid w:val="00FD7147"/>
    <w:rsid w:val="00FD7772"/>
    <w:rsid w:val="00FE00BE"/>
    <w:rsid w:val="00FE0506"/>
    <w:rsid w:val="00FE0773"/>
    <w:rsid w:val="00FE0AB1"/>
    <w:rsid w:val="00FE249B"/>
    <w:rsid w:val="00FE2994"/>
    <w:rsid w:val="00FE373A"/>
    <w:rsid w:val="00FE3810"/>
    <w:rsid w:val="00FE38C3"/>
    <w:rsid w:val="00FE3D11"/>
    <w:rsid w:val="00FE3EE5"/>
    <w:rsid w:val="00FE42B5"/>
    <w:rsid w:val="00FE4B46"/>
    <w:rsid w:val="00FE5831"/>
    <w:rsid w:val="00FE5836"/>
    <w:rsid w:val="00FE6D94"/>
    <w:rsid w:val="00FE7001"/>
    <w:rsid w:val="00FE73C1"/>
    <w:rsid w:val="00FE7663"/>
    <w:rsid w:val="00FE7CD6"/>
    <w:rsid w:val="00FF0361"/>
    <w:rsid w:val="00FF0C37"/>
    <w:rsid w:val="00FF1250"/>
    <w:rsid w:val="00FF1421"/>
    <w:rsid w:val="00FF23E6"/>
    <w:rsid w:val="00FF2AC9"/>
    <w:rsid w:val="00FF2BE9"/>
    <w:rsid w:val="00FF2D1A"/>
    <w:rsid w:val="00FF3B8F"/>
    <w:rsid w:val="00FF45A7"/>
    <w:rsid w:val="00FF4A48"/>
    <w:rsid w:val="00FF4F60"/>
    <w:rsid w:val="00FF6300"/>
    <w:rsid w:val="00FF633D"/>
    <w:rsid w:val="00FF6AFD"/>
    <w:rsid w:val="00FF7D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C4B0F"/>
  <w15:chartTrackingRefBased/>
  <w15:docId w15:val="{1F5DCAAE-F897-40DB-9D1C-394A3244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185"/>
    <w:pPr>
      <w:jc w:val="both"/>
    </w:pPr>
    <w:rPr>
      <w:rFonts w:ascii="Aptos" w:hAnsi="Aptos"/>
      <w:sz w:val="24"/>
    </w:rPr>
  </w:style>
  <w:style w:type="paragraph" w:styleId="Heading1">
    <w:name w:val="heading 1"/>
    <w:basedOn w:val="ListParagraph"/>
    <w:next w:val="Normal"/>
    <w:link w:val="Heading1Char"/>
    <w:uiPriority w:val="9"/>
    <w:qFormat/>
    <w:rsid w:val="008B6BBB"/>
    <w:pPr>
      <w:spacing w:before="360"/>
      <w:ind w:left="0"/>
      <w:jc w:val="left"/>
      <w:outlineLvl w:val="0"/>
    </w:pPr>
    <w:rPr>
      <w:color w:val="1F487C"/>
      <w:sz w:val="32"/>
      <w:szCs w:val="32"/>
    </w:rPr>
  </w:style>
  <w:style w:type="paragraph" w:styleId="Heading2">
    <w:name w:val="heading 2"/>
    <w:basedOn w:val="Heading1"/>
    <w:next w:val="Normal"/>
    <w:link w:val="Heading2Char"/>
    <w:uiPriority w:val="9"/>
    <w:unhideWhenUsed/>
    <w:qFormat/>
    <w:rsid w:val="008B6BBB"/>
    <w:pPr>
      <w:numPr>
        <w:ilvl w:val="1"/>
      </w:numPr>
      <w:spacing w:after="80"/>
      <w:outlineLvl w:val="1"/>
    </w:pPr>
    <w:rPr>
      <w:sz w:val="28"/>
    </w:rPr>
  </w:style>
  <w:style w:type="paragraph" w:styleId="Heading3">
    <w:name w:val="heading 3"/>
    <w:basedOn w:val="Heading2"/>
    <w:next w:val="Normal"/>
    <w:link w:val="Heading3Char"/>
    <w:uiPriority w:val="9"/>
    <w:unhideWhenUsed/>
    <w:qFormat/>
    <w:rsid w:val="008B6BBB"/>
    <w:pPr>
      <w:numPr>
        <w:ilvl w:val="2"/>
      </w:numPr>
      <w:outlineLvl w:val="2"/>
    </w:pPr>
    <w:rPr>
      <w:sz w:val="24"/>
      <w:szCs w:val="28"/>
    </w:rPr>
  </w:style>
  <w:style w:type="paragraph" w:styleId="Heading4">
    <w:name w:val="heading 4"/>
    <w:basedOn w:val="Normal"/>
    <w:next w:val="Normal"/>
    <w:link w:val="Heading4Char"/>
    <w:uiPriority w:val="9"/>
    <w:unhideWhenUsed/>
    <w:qFormat/>
    <w:rsid w:val="00D21185"/>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1185"/>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0B7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40B7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40B7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0B7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6BBB"/>
    <w:pPr>
      <w:tabs>
        <w:tab w:val="center" w:pos="4513"/>
        <w:tab w:val="right" w:pos="9026"/>
      </w:tabs>
      <w:spacing w:after="0" w:line="240" w:lineRule="auto"/>
    </w:pPr>
  </w:style>
  <w:style w:type="character" w:customStyle="1" w:styleId="HeaderChar">
    <w:name w:val="Header Char"/>
    <w:basedOn w:val="DefaultParagraphFont"/>
    <w:link w:val="Header"/>
    <w:rsid w:val="008B6BBB"/>
    <w:rPr>
      <w:sz w:val="24"/>
    </w:rPr>
  </w:style>
  <w:style w:type="paragraph" w:styleId="Footer">
    <w:name w:val="footer"/>
    <w:basedOn w:val="Normal"/>
    <w:link w:val="FooterChar"/>
    <w:uiPriority w:val="99"/>
    <w:unhideWhenUsed/>
    <w:rsid w:val="008B6B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BBB"/>
    <w:rPr>
      <w:sz w:val="24"/>
    </w:rPr>
  </w:style>
  <w:style w:type="character" w:styleId="Hyperlink">
    <w:name w:val="Hyperlink"/>
    <w:uiPriority w:val="99"/>
    <w:qFormat/>
    <w:rsid w:val="008B485B"/>
    <w:rPr>
      <w:rFonts w:ascii="Calibri" w:hAnsi="Calibri"/>
      <w:strike w:val="0"/>
      <w:dstrike w:val="0"/>
      <w:color w:val="44546A" w:themeColor="text2"/>
      <w:sz w:val="24"/>
      <w:u w:val="single"/>
      <w:effect w:val="none"/>
    </w:rPr>
  </w:style>
  <w:style w:type="paragraph" w:styleId="ListParagraph">
    <w:name w:val="List Paragraph"/>
    <w:basedOn w:val="Normal"/>
    <w:uiPriority w:val="34"/>
    <w:qFormat/>
    <w:rsid w:val="008B6BBB"/>
    <w:pPr>
      <w:ind w:left="720"/>
      <w:contextualSpacing/>
    </w:pPr>
  </w:style>
  <w:style w:type="character" w:customStyle="1" w:styleId="Heading1Char">
    <w:name w:val="Heading 1 Char"/>
    <w:basedOn w:val="DefaultParagraphFont"/>
    <w:link w:val="Heading1"/>
    <w:uiPriority w:val="9"/>
    <w:rsid w:val="008B6BBB"/>
    <w:rPr>
      <w:color w:val="1F487C"/>
      <w:sz w:val="32"/>
      <w:szCs w:val="32"/>
    </w:rPr>
  </w:style>
  <w:style w:type="paragraph" w:styleId="Revision">
    <w:name w:val="Revision"/>
    <w:hidden/>
    <w:uiPriority w:val="99"/>
    <w:semiHidden/>
    <w:rsid w:val="008933E6"/>
    <w:pPr>
      <w:spacing w:after="0" w:line="240" w:lineRule="auto"/>
    </w:pPr>
  </w:style>
  <w:style w:type="character" w:customStyle="1" w:styleId="Heading2Char">
    <w:name w:val="Heading 2 Char"/>
    <w:basedOn w:val="DefaultParagraphFont"/>
    <w:link w:val="Heading2"/>
    <w:uiPriority w:val="9"/>
    <w:rsid w:val="008B6BBB"/>
    <w:rPr>
      <w:color w:val="1F487C"/>
      <w:sz w:val="28"/>
      <w:szCs w:val="32"/>
    </w:rPr>
  </w:style>
  <w:style w:type="character" w:customStyle="1" w:styleId="Heading3Char">
    <w:name w:val="Heading 3 Char"/>
    <w:basedOn w:val="DefaultParagraphFont"/>
    <w:link w:val="Heading3"/>
    <w:uiPriority w:val="9"/>
    <w:rsid w:val="008B6BBB"/>
    <w:rPr>
      <w:color w:val="1F487C"/>
      <w:sz w:val="24"/>
      <w:szCs w:val="28"/>
    </w:rPr>
  </w:style>
  <w:style w:type="paragraph" w:styleId="TOC2">
    <w:name w:val="toc 2"/>
    <w:basedOn w:val="Normal"/>
    <w:next w:val="Normal"/>
    <w:autoRedefine/>
    <w:uiPriority w:val="39"/>
    <w:unhideWhenUsed/>
    <w:rsid w:val="008B6BBB"/>
    <w:pPr>
      <w:tabs>
        <w:tab w:val="right" w:pos="9016"/>
      </w:tabs>
      <w:spacing w:before="240" w:after="0"/>
      <w:ind w:left="1134" w:hanging="567"/>
      <w:contextualSpacing/>
      <w:jc w:val="left"/>
    </w:pPr>
    <w:rPr>
      <w:rFonts w:cstheme="minorHAnsi"/>
      <w:b/>
      <w:bCs/>
      <w:sz w:val="20"/>
      <w:szCs w:val="20"/>
    </w:rPr>
  </w:style>
  <w:style w:type="paragraph" w:styleId="TOC1">
    <w:name w:val="toc 1"/>
    <w:basedOn w:val="Normal"/>
    <w:next w:val="Normal"/>
    <w:autoRedefine/>
    <w:uiPriority w:val="39"/>
    <w:unhideWhenUsed/>
    <w:rsid w:val="008B6BBB"/>
    <w:pPr>
      <w:tabs>
        <w:tab w:val="right" w:pos="9016"/>
      </w:tabs>
      <w:spacing w:before="120" w:after="0"/>
      <w:ind w:left="567" w:hanging="567"/>
      <w:jc w:val="center"/>
    </w:pPr>
    <w:rPr>
      <w:rFonts w:asciiTheme="majorHAnsi" w:hAnsiTheme="majorHAnsi" w:cstheme="majorHAnsi"/>
      <w:b/>
      <w:bCs/>
      <w:caps/>
      <w:szCs w:val="24"/>
    </w:rPr>
  </w:style>
  <w:style w:type="paragraph" w:styleId="TOC3">
    <w:name w:val="toc 3"/>
    <w:basedOn w:val="Normal"/>
    <w:next w:val="Normal"/>
    <w:autoRedefine/>
    <w:uiPriority w:val="39"/>
    <w:unhideWhenUsed/>
    <w:rsid w:val="008B6BBB"/>
    <w:pPr>
      <w:spacing w:after="0"/>
      <w:ind w:left="240"/>
      <w:jc w:val="left"/>
    </w:pPr>
    <w:rPr>
      <w:rFonts w:cstheme="minorHAnsi"/>
      <w:sz w:val="20"/>
      <w:szCs w:val="20"/>
    </w:rPr>
  </w:style>
  <w:style w:type="paragraph" w:styleId="BodyText">
    <w:name w:val="Body Text"/>
    <w:basedOn w:val="Normal"/>
    <w:link w:val="BodyTextChar"/>
    <w:uiPriority w:val="1"/>
    <w:qFormat/>
    <w:rsid w:val="008B6BBB"/>
    <w:pPr>
      <w:widowControl w:val="0"/>
      <w:autoSpaceDE w:val="0"/>
      <w:autoSpaceDN w:val="0"/>
      <w:spacing w:after="0" w:line="240" w:lineRule="auto"/>
    </w:pPr>
    <w:rPr>
      <w:rFonts w:ascii="Lucida Sans" w:eastAsia="Lucida Sans" w:hAnsi="Lucida Sans" w:cs="Lucida Sans"/>
      <w:sz w:val="20"/>
      <w:szCs w:val="20"/>
    </w:rPr>
  </w:style>
  <w:style w:type="character" w:customStyle="1" w:styleId="BodyTextChar">
    <w:name w:val="Body Text Char"/>
    <w:basedOn w:val="DefaultParagraphFont"/>
    <w:link w:val="BodyText"/>
    <w:uiPriority w:val="1"/>
    <w:rsid w:val="008B6BBB"/>
    <w:rPr>
      <w:rFonts w:ascii="Lucida Sans" w:eastAsia="Lucida Sans" w:hAnsi="Lucida Sans" w:cs="Lucida Sans"/>
      <w:sz w:val="20"/>
      <w:szCs w:val="20"/>
    </w:rPr>
  </w:style>
  <w:style w:type="character" w:styleId="CommentReference">
    <w:name w:val="annotation reference"/>
    <w:basedOn w:val="DefaultParagraphFont"/>
    <w:uiPriority w:val="99"/>
    <w:semiHidden/>
    <w:unhideWhenUsed/>
    <w:rsid w:val="008B6BBB"/>
    <w:rPr>
      <w:sz w:val="16"/>
      <w:szCs w:val="16"/>
    </w:rPr>
  </w:style>
  <w:style w:type="paragraph" w:styleId="CommentText">
    <w:name w:val="annotation text"/>
    <w:basedOn w:val="Normal"/>
    <w:link w:val="CommentTextChar"/>
    <w:uiPriority w:val="99"/>
    <w:semiHidden/>
    <w:unhideWhenUsed/>
    <w:rsid w:val="008B6BBB"/>
    <w:pPr>
      <w:spacing w:line="240" w:lineRule="auto"/>
    </w:pPr>
    <w:rPr>
      <w:sz w:val="20"/>
      <w:szCs w:val="20"/>
    </w:rPr>
  </w:style>
  <w:style w:type="character" w:customStyle="1" w:styleId="CommentTextChar">
    <w:name w:val="Comment Text Char"/>
    <w:basedOn w:val="DefaultParagraphFont"/>
    <w:link w:val="CommentText"/>
    <w:uiPriority w:val="99"/>
    <w:semiHidden/>
    <w:rsid w:val="008B6BBB"/>
    <w:rPr>
      <w:sz w:val="20"/>
      <w:szCs w:val="20"/>
    </w:rPr>
  </w:style>
  <w:style w:type="paragraph" w:styleId="CommentSubject">
    <w:name w:val="annotation subject"/>
    <w:basedOn w:val="CommentText"/>
    <w:next w:val="CommentText"/>
    <w:link w:val="CommentSubjectChar"/>
    <w:uiPriority w:val="99"/>
    <w:semiHidden/>
    <w:unhideWhenUsed/>
    <w:rsid w:val="008B6BBB"/>
    <w:rPr>
      <w:b/>
      <w:bCs/>
    </w:rPr>
  </w:style>
  <w:style w:type="character" w:customStyle="1" w:styleId="CommentSubjectChar">
    <w:name w:val="Comment Subject Char"/>
    <w:basedOn w:val="CommentTextChar"/>
    <w:link w:val="CommentSubject"/>
    <w:uiPriority w:val="99"/>
    <w:semiHidden/>
    <w:rsid w:val="008B6BBB"/>
    <w:rPr>
      <w:b/>
      <w:bCs/>
      <w:sz w:val="20"/>
      <w:szCs w:val="20"/>
    </w:rPr>
  </w:style>
  <w:style w:type="table" w:styleId="TableGrid">
    <w:name w:val="Table Grid"/>
    <w:basedOn w:val="TableNormal"/>
    <w:uiPriority w:val="39"/>
    <w:rsid w:val="008B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8B6BBB"/>
    <w:pPr>
      <w:widowControl w:val="0"/>
      <w:autoSpaceDE w:val="0"/>
      <w:autoSpaceDN w:val="0"/>
      <w:spacing w:before="44" w:after="0" w:line="240" w:lineRule="auto"/>
      <w:ind w:left="80"/>
      <w:jc w:val="left"/>
    </w:pPr>
    <w:rPr>
      <w:rFonts w:ascii="Lucida Sans" w:eastAsia="Lucida Sans" w:hAnsi="Lucida Sans" w:cs="Lucida Sans"/>
      <w:sz w:val="22"/>
    </w:rPr>
  </w:style>
  <w:style w:type="paragraph" w:styleId="TOC4">
    <w:name w:val="toc 4"/>
    <w:basedOn w:val="Normal"/>
    <w:next w:val="Normal"/>
    <w:autoRedefine/>
    <w:uiPriority w:val="39"/>
    <w:unhideWhenUsed/>
    <w:rsid w:val="008B6BBB"/>
    <w:pPr>
      <w:spacing w:after="0"/>
      <w:ind w:left="480"/>
      <w:jc w:val="left"/>
    </w:pPr>
    <w:rPr>
      <w:rFonts w:cstheme="minorHAnsi"/>
      <w:sz w:val="20"/>
      <w:szCs w:val="20"/>
    </w:rPr>
  </w:style>
  <w:style w:type="paragraph" w:styleId="TOC5">
    <w:name w:val="toc 5"/>
    <w:basedOn w:val="Normal"/>
    <w:next w:val="Normal"/>
    <w:autoRedefine/>
    <w:uiPriority w:val="39"/>
    <w:unhideWhenUsed/>
    <w:rsid w:val="008B6BBB"/>
    <w:pPr>
      <w:spacing w:after="0"/>
      <w:ind w:left="720"/>
      <w:jc w:val="left"/>
    </w:pPr>
    <w:rPr>
      <w:rFonts w:cstheme="minorHAnsi"/>
      <w:sz w:val="20"/>
      <w:szCs w:val="20"/>
    </w:rPr>
  </w:style>
  <w:style w:type="paragraph" w:styleId="TOC6">
    <w:name w:val="toc 6"/>
    <w:basedOn w:val="Normal"/>
    <w:next w:val="Normal"/>
    <w:autoRedefine/>
    <w:uiPriority w:val="39"/>
    <w:unhideWhenUsed/>
    <w:rsid w:val="008B6BBB"/>
    <w:pPr>
      <w:spacing w:after="0"/>
      <w:ind w:left="960"/>
      <w:jc w:val="left"/>
    </w:pPr>
    <w:rPr>
      <w:rFonts w:cstheme="minorHAnsi"/>
      <w:sz w:val="20"/>
      <w:szCs w:val="20"/>
    </w:rPr>
  </w:style>
  <w:style w:type="paragraph" w:styleId="TOC7">
    <w:name w:val="toc 7"/>
    <w:basedOn w:val="Normal"/>
    <w:next w:val="Normal"/>
    <w:autoRedefine/>
    <w:uiPriority w:val="39"/>
    <w:unhideWhenUsed/>
    <w:rsid w:val="008B6BBB"/>
    <w:pPr>
      <w:spacing w:after="0"/>
      <w:ind w:left="1200"/>
      <w:jc w:val="left"/>
    </w:pPr>
    <w:rPr>
      <w:rFonts w:cstheme="minorHAnsi"/>
      <w:sz w:val="20"/>
      <w:szCs w:val="20"/>
    </w:rPr>
  </w:style>
  <w:style w:type="paragraph" w:styleId="TOC8">
    <w:name w:val="toc 8"/>
    <w:basedOn w:val="Normal"/>
    <w:next w:val="Normal"/>
    <w:autoRedefine/>
    <w:uiPriority w:val="39"/>
    <w:unhideWhenUsed/>
    <w:rsid w:val="008B6BBB"/>
    <w:pPr>
      <w:spacing w:after="0"/>
      <w:ind w:left="1440"/>
      <w:jc w:val="left"/>
    </w:pPr>
    <w:rPr>
      <w:rFonts w:cstheme="minorHAnsi"/>
      <w:sz w:val="20"/>
      <w:szCs w:val="20"/>
    </w:rPr>
  </w:style>
  <w:style w:type="paragraph" w:styleId="TOC9">
    <w:name w:val="toc 9"/>
    <w:basedOn w:val="Normal"/>
    <w:next w:val="Normal"/>
    <w:autoRedefine/>
    <w:uiPriority w:val="39"/>
    <w:unhideWhenUsed/>
    <w:rsid w:val="008B6BBB"/>
    <w:pPr>
      <w:spacing w:after="0"/>
      <w:ind w:left="1680"/>
      <w:jc w:val="left"/>
    </w:pPr>
    <w:rPr>
      <w:rFonts w:cstheme="minorHAnsi"/>
      <w:sz w:val="20"/>
      <w:szCs w:val="20"/>
    </w:rPr>
  </w:style>
  <w:style w:type="character" w:styleId="UnresolvedMention">
    <w:name w:val="Unresolved Mention"/>
    <w:basedOn w:val="DefaultParagraphFont"/>
    <w:uiPriority w:val="99"/>
    <w:semiHidden/>
    <w:unhideWhenUsed/>
    <w:rsid w:val="008B6BBB"/>
    <w:rPr>
      <w:color w:val="605E5C"/>
      <w:shd w:val="clear" w:color="auto" w:fill="E1DFDD"/>
    </w:rPr>
  </w:style>
  <w:style w:type="character" w:styleId="FollowedHyperlink">
    <w:name w:val="FollowedHyperlink"/>
    <w:basedOn w:val="DefaultParagraphFont"/>
    <w:uiPriority w:val="99"/>
    <w:semiHidden/>
    <w:unhideWhenUsed/>
    <w:rsid w:val="008B6BBB"/>
    <w:rPr>
      <w:color w:val="954F72" w:themeColor="followedHyperlink"/>
      <w:u w:val="single"/>
    </w:rPr>
  </w:style>
  <w:style w:type="table" w:styleId="GridTable4-Accent1">
    <w:name w:val="Grid Table 4 Accent 1"/>
    <w:basedOn w:val="TableNormal"/>
    <w:uiPriority w:val="49"/>
    <w:rsid w:val="008B6B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4Char">
    <w:name w:val="Heading 4 Char"/>
    <w:basedOn w:val="DefaultParagraphFont"/>
    <w:link w:val="Heading4"/>
    <w:uiPriority w:val="9"/>
    <w:rsid w:val="00D21185"/>
    <w:rPr>
      <w:rFonts w:ascii="Aptos" w:eastAsiaTheme="majorEastAsia" w:hAnsi="Aptos" w:cstheme="majorBidi"/>
      <w:i/>
      <w:iCs/>
      <w:color w:val="2F5496" w:themeColor="accent1" w:themeShade="BF"/>
      <w:sz w:val="24"/>
    </w:rPr>
  </w:style>
  <w:style w:type="paragraph" w:styleId="Caption">
    <w:name w:val="caption"/>
    <w:basedOn w:val="Normal"/>
    <w:next w:val="Normal"/>
    <w:uiPriority w:val="35"/>
    <w:unhideWhenUsed/>
    <w:qFormat/>
    <w:rsid w:val="008B6BBB"/>
    <w:pPr>
      <w:spacing w:after="200" w:line="240" w:lineRule="auto"/>
      <w:jc w:val="left"/>
    </w:pPr>
    <w:rPr>
      <w:i/>
      <w:iCs/>
      <w:color w:val="44546A" w:themeColor="text2"/>
      <w:sz w:val="18"/>
      <w:szCs w:val="18"/>
      <w:lang w:val="en-AU"/>
    </w:rPr>
  </w:style>
  <w:style w:type="table" w:customStyle="1" w:styleId="TableGrid1">
    <w:name w:val="Table Grid1"/>
    <w:basedOn w:val="TableNormal"/>
    <w:next w:val="TableGrid"/>
    <w:uiPriority w:val="39"/>
    <w:rsid w:val="008B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netic2">
    <w:name w:val="Kinetic 2"/>
    <w:basedOn w:val="Normal"/>
    <w:rsid w:val="008B6BBB"/>
    <w:pPr>
      <w:spacing w:after="0" w:line="240" w:lineRule="auto"/>
      <w:jc w:val="left"/>
    </w:pPr>
    <w:rPr>
      <w:rFonts w:ascii="Georgia" w:eastAsia="Calibri" w:hAnsi="Georgia" w:cs="Times New Roman"/>
      <w:sz w:val="22"/>
    </w:rPr>
  </w:style>
  <w:style w:type="character" w:customStyle="1" w:styleId="Heading5Char">
    <w:name w:val="Heading 5 Char"/>
    <w:basedOn w:val="DefaultParagraphFont"/>
    <w:link w:val="Heading5"/>
    <w:uiPriority w:val="9"/>
    <w:semiHidden/>
    <w:rsid w:val="00D21185"/>
    <w:rPr>
      <w:rFonts w:ascii="Aptos" w:eastAsiaTheme="majorEastAsia" w:hAnsi="Aptos" w:cstheme="majorBidi"/>
      <w:color w:val="2F5496" w:themeColor="accent1" w:themeShade="BF"/>
      <w:sz w:val="24"/>
    </w:rPr>
  </w:style>
  <w:style w:type="character" w:styleId="IntenseEmphasis">
    <w:name w:val="Intense Emphasis"/>
    <w:basedOn w:val="DefaultParagraphFont"/>
    <w:uiPriority w:val="21"/>
    <w:qFormat/>
    <w:rsid w:val="00D21185"/>
    <w:rPr>
      <w:rFonts w:ascii="Aptos" w:hAnsi="Aptos"/>
      <w:i/>
      <w:iCs/>
      <w:color w:val="4472C4" w:themeColor="accent1"/>
      <w:sz w:val="24"/>
    </w:rPr>
  </w:style>
  <w:style w:type="character" w:styleId="BookTitle">
    <w:name w:val="Book Title"/>
    <w:basedOn w:val="DefaultParagraphFont"/>
    <w:uiPriority w:val="33"/>
    <w:qFormat/>
    <w:rsid w:val="00640B76"/>
    <w:rPr>
      <w:b/>
      <w:bCs/>
      <w:i/>
      <w:iCs/>
      <w:spacing w:val="5"/>
    </w:rPr>
  </w:style>
  <w:style w:type="character" w:styleId="Emphasis">
    <w:name w:val="Emphasis"/>
    <w:basedOn w:val="DefaultParagraphFont"/>
    <w:uiPriority w:val="20"/>
    <w:qFormat/>
    <w:rsid w:val="00640B76"/>
    <w:rPr>
      <w:i/>
      <w:iCs/>
    </w:rPr>
  </w:style>
  <w:style w:type="character" w:customStyle="1" w:styleId="Heading6Char">
    <w:name w:val="Heading 6 Char"/>
    <w:basedOn w:val="DefaultParagraphFont"/>
    <w:link w:val="Heading6"/>
    <w:uiPriority w:val="9"/>
    <w:semiHidden/>
    <w:rsid w:val="00640B7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640B7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640B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0B76"/>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640B7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40B76"/>
    <w:rPr>
      <w:rFonts w:ascii="Aptos" w:hAnsi="Aptos"/>
      <w:i/>
      <w:iCs/>
      <w:color w:val="4472C4" w:themeColor="accent1"/>
      <w:sz w:val="24"/>
    </w:rPr>
  </w:style>
  <w:style w:type="character" w:styleId="IntenseReference">
    <w:name w:val="Intense Reference"/>
    <w:basedOn w:val="DefaultParagraphFont"/>
    <w:uiPriority w:val="32"/>
    <w:qFormat/>
    <w:rsid w:val="00640B76"/>
    <w:rPr>
      <w:b/>
      <w:bCs/>
      <w:smallCaps/>
      <w:color w:val="4472C4" w:themeColor="accent1"/>
      <w:spacing w:val="5"/>
    </w:rPr>
  </w:style>
  <w:style w:type="paragraph" w:styleId="NoSpacing">
    <w:name w:val="No Spacing"/>
    <w:uiPriority w:val="1"/>
    <w:rsid w:val="00640B76"/>
    <w:pPr>
      <w:spacing w:after="0" w:line="240" w:lineRule="auto"/>
      <w:jc w:val="both"/>
    </w:pPr>
    <w:rPr>
      <w:rFonts w:ascii="Aptos" w:hAnsi="Aptos"/>
      <w:sz w:val="24"/>
    </w:rPr>
  </w:style>
  <w:style w:type="paragraph" w:styleId="Quote">
    <w:name w:val="Quote"/>
    <w:basedOn w:val="Normal"/>
    <w:next w:val="Normal"/>
    <w:link w:val="QuoteChar"/>
    <w:uiPriority w:val="29"/>
    <w:qFormat/>
    <w:rsid w:val="00640B7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0B76"/>
    <w:rPr>
      <w:rFonts w:ascii="Aptos" w:hAnsi="Aptos"/>
      <w:i/>
      <w:iCs/>
      <w:color w:val="404040" w:themeColor="text1" w:themeTint="BF"/>
      <w:sz w:val="24"/>
    </w:rPr>
  </w:style>
  <w:style w:type="character" w:styleId="Strong">
    <w:name w:val="Strong"/>
    <w:basedOn w:val="DefaultParagraphFont"/>
    <w:uiPriority w:val="22"/>
    <w:qFormat/>
    <w:rsid w:val="00640B76"/>
    <w:rPr>
      <w:b/>
      <w:bCs/>
    </w:rPr>
  </w:style>
  <w:style w:type="paragraph" w:styleId="Subtitle">
    <w:name w:val="Subtitle"/>
    <w:basedOn w:val="Normal"/>
    <w:next w:val="Normal"/>
    <w:link w:val="SubtitleChar"/>
    <w:uiPriority w:val="11"/>
    <w:qFormat/>
    <w:rsid w:val="00640B76"/>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40B76"/>
    <w:rPr>
      <w:rFonts w:eastAsiaTheme="minorEastAsia"/>
      <w:color w:val="5A5A5A" w:themeColor="text1" w:themeTint="A5"/>
      <w:spacing w:val="15"/>
    </w:rPr>
  </w:style>
  <w:style w:type="character" w:styleId="SubtleEmphasis">
    <w:name w:val="Subtle Emphasis"/>
    <w:basedOn w:val="DefaultParagraphFont"/>
    <w:uiPriority w:val="19"/>
    <w:qFormat/>
    <w:rsid w:val="00640B76"/>
    <w:rPr>
      <w:i/>
      <w:iCs/>
      <w:color w:val="404040" w:themeColor="text1" w:themeTint="BF"/>
    </w:rPr>
  </w:style>
  <w:style w:type="character" w:styleId="SubtleReference">
    <w:name w:val="Subtle Reference"/>
    <w:basedOn w:val="DefaultParagraphFont"/>
    <w:uiPriority w:val="31"/>
    <w:qFormat/>
    <w:rsid w:val="00640B76"/>
    <w:rPr>
      <w:smallCaps/>
      <w:color w:val="5A5A5A" w:themeColor="text1" w:themeTint="A5"/>
    </w:rPr>
  </w:style>
  <w:style w:type="paragraph" w:styleId="Title">
    <w:name w:val="Title"/>
    <w:basedOn w:val="Normal"/>
    <w:next w:val="Normal"/>
    <w:link w:val="TitleChar"/>
    <w:uiPriority w:val="10"/>
    <w:qFormat/>
    <w:rsid w:val="00640B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B7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40B76"/>
    <w:pPr>
      <w:keepNext/>
      <w:keepLines/>
      <w:spacing w:before="240" w:after="0"/>
      <w:contextualSpacing w:val="0"/>
      <w:jc w:val="both"/>
      <w:outlineLvl w:val="9"/>
    </w:pPr>
    <w:rPr>
      <w:rFonts w:asciiTheme="majorHAnsi" w:eastAsiaTheme="majorEastAsia" w:hAnsiTheme="majorHAnsi" w:cstheme="majorBidi"/>
      <w:color w:val="2F5496" w:themeColor="accent1" w:themeShade="BF"/>
    </w:rPr>
  </w:style>
  <w:style w:type="paragraph" w:customStyle="1" w:styleId="pdq2pgselectionanchorcontainer">
    <w:name w:val="pdq2pg_selectionanchorcontainer"/>
    <w:basedOn w:val="Normal"/>
    <w:rsid w:val="00AF3538"/>
    <w:pPr>
      <w:spacing w:before="100" w:beforeAutospacing="1" w:after="100" w:afterAutospacing="1" w:line="240" w:lineRule="auto"/>
      <w:jc w:val="left"/>
    </w:pPr>
    <w:rPr>
      <w:rFonts w:ascii="Times New Roman" w:eastAsia="Times New Roman" w:hAnsi="Times New Roman" w:cs="Times New Roman"/>
      <w:szCs w:val="24"/>
      <w:lang w:eastAsia="zh-CN"/>
    </w:rPr>
  </w:style>
  <w:style w:type="paragraph" w:styleId="NormalWeb">
    <w:name w:val="Normal (Web)"/>
    <w:basedOn w:val="Normal"/>
    <w:uiPriority w:val="99"/>
    <w:semiHidden/>
    <w:unhideWhenUsed/>
    <w:rsid w:val="00AF3538"/>
    <w:pPr>
      <w:spacing w:before="100" w:beforeAutospacing="1" w:after="100" w:afterAutospacing="1" w:line="240" w:lineRule="auto"/>
      <w:jc w:val="left"/>
    </w:pPr>
    <w:rPr>
      <w:rFonts w:ascii="Times New Roman" w:eastAsia="Times New Roman" w:hAnsi="Times New Roma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399494">
      <w:bodyDiv w:val="1"/>
      <w:marLeft w:val="0"/>
      <w:marRight w:val="0"/>
      <w:marTop w:val="0"/>
      <w:marBottom w:val="0"/>
      <w:divBdr>
        <w:top w:val="none" w:sz="0" w:space="0" w:color="auto"/>
        <w:left w:val="none" w:sz="0" w:space="0" w:color="auto"/>
        <w:bottom w:val="none" w:sz="0" w:space="0" w:color="auto"/>
        <w:right w:val="none" w:sz="0" w:space="0" w:color="auto"/>
      </w:divBdr>
    </w:div>
    <w:div w:id="1070076321">
      <w:bodyDiv w:val="1"/>
      <w:marLeft w:val="0"/>
      <w:marRight w:val="0"/>
      <w:marTop w:val="0"/>
      <w:marBottom w:val="0"/>
      <w:divBdr>
        <w:top w:val="none" w:sz="0" w:space="0" w:color="auto"/>
        <w:left w:val="none" w:sz="0" w:space="0" w:color="auto"/>
        <w:bottom w:val="none" w:sz="0" w:space="0" w:color="auto"/>
        <w:right w:val="none" w:sz="0" w:space="0" w:color="auto"/>
      </w:divBdr>
    </w:div>
    <w:div w:id="1412190916">
      <w:bodyDiv w:val="1"/>
      <w:marLeft w:val="0"/>
      <w:marRight w:val="0"/>
      <w:marTop w:val="0"/>
      <w:marBottom w:val="0"/>
      <w:divBdr>
        <w:top w:val="none" w:sz="0" w:space="0" w:color="auto"/>
        <w:left w:val="none" w:sz="0" w:space="0" w:color="auto"/>
        <w:bottom w:val="none" w:sz="0" w:space="0" w:color="auto"/>
        <w:right w:val="none" w:sz="0" w:space="0" w:color="auto"/>
      </w:divBdr>
    </w:div>
    <w:div w:id="1637685947">
      <w:bodyDiv w:val="1"/>
      <w:marLeft w:val="0"/>
      <w:marRight w:val="0"/>
      <w:marTop w:val="0"/>
      <w:marBottom w:val="0"/>
      <w:divBdr>
        <w:top w:val="none" w:sz="0" w:space="0" w:color="auto"/>
        <w:left w:val="none" w:sz="0" w:space="0" w:color="auto"/>
        <w:bottom w:val="none" w:sz="0" w:space="0" w:color="auto"/>
        <w:right w:val="none" w:sz="0" w:space="0" w:color="auto"/>
      </w:divBdr>
    </w:div>
    <w:div w:id="1860461056">
      <w:bodyDiv w:val="1"/>
      <w:marLeft w:val="0"/>
      <w:marRight w:val="0"/>
      <w:marTop w:val="0"/>
      <w:marBottom w:val="0"/>
      <w:divBdr>
        <w:top w:val="none" w:sz="0" w:space="0" w:color="auto"/>
        <w:left w:val="none" w:sz="0" w:space="0" w:color="auto"/>
        <w:bottom w:val="none" w:sz="0" w:space="0" w:color="auto"/>
        <w:right w:val="none" w:sz="0" w:space="0" w:color="auto"/>
      </w:divBdr>
    </w:div>
    <w:div w:id="1921481831">
      <w:bodyDiv w:val="1"/>
      <w:marLeft w:val="0"/>
      <w:marRight w:val="0"/>
      <w:marTop w:val="0"/>
      <w:marBottom w:val="0"/>
      <w:divBdr>
        <w:top w:val="none" w:sz="0" w:space="0" w:color="auto"/>
        <w:left w:val="none" w:sz="0" w:space="0" w:color="auto"/>
        <w:bottom w:val="none" w:sz="0" w:space="0" w:color="auto"/>
        <w:right w:val="none" w:sz="0" w:space="0" w:color="auto"/>
      </w:divBdr>
    </w:div>
    <w:div w:id="1933968251">
      <w:bodyDiv w:val="1"/>
      <w:marLeft w:val="0"/>
      <w:marRight w:val="0"/>
      <w:marTop w:val="0"/>
      <w:marBottom w:val="0"/>
      <w:divBdr>
        <w:top w:val="none" w:sz="0" w:space="0" w:color="auto"/>
        <w:left w:val="none" w:sz="0" w:space="0" w:color="auto"/>
        <w:bottom w:val="none" w:sz="0" w:space="0" w:color="auto"/>
        <w:right w:val="none" w:sz="0" w:space="0" w:color="auto"/>
      </w:divBdr>
    </w:div>
    <w:div w:id="212264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hca.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ecretariat@ichca.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chca.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ecretariat@ichca.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35831;&#32852;&#31995;secretariat@ichca.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www.ichc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teele\OneDrive%20-%20ICHCA%20International\Documents\Custom%20Office%20Templates\ICHCA%20Standard%20Doc%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D6532FD0-39AF-4FF3-824A-1B8FF125B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ICHCA Standard Doc 2026</Template>
  <TotalTime>1</TotalTime>
  <Pages>3</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Links>
    <vt:vector size="390" baseType="variant">
      <vt:variant>
        <vt:i4>4522001</vt:i4>
      </vt:variant>
      <vt:variant>
        <vt:i4>309</vt:i4>
      </vt:variant>
      <vt:variant>
        <vt:i4>0</vt:i4>
      </vt:variant>
      <vt:variant>
        <vt:i4>5</vt:i4>
      </vt:variant>
      <vt:variant>
        <vt:lpwstr>http://www.ichca.com/</vt:lpwstr>
      </vt:variant>
      <vt:variant>
        <vt:lpwstr/>
      </vt:variant>
      <vt:variant>
        <vt:i4>327739</vt:i4>
      </vt:variant>
      <vt:variant>
        <vt:i4>306</vt:i4>
      </vt:variant>
      <vt:variant>
        <vt:i4>0</vt:i4>
      </vt:variant>
      <vt:variant>
        <vt:i4>5</vt:i4>
      </vt:variant>
      <vt:variant>
        <vt:lpwstr>mailto:secretariat@ichca.com</vt:lpwstr>
      </vt:variant>
      <vt:variant>
        <vt:lpwstr/>
      </vt:variant>
      <vt:variant>
        <vt:i4>5963856</vt:i4>
      </vt:variant>
      <vt:variant>
        <vt:i4>303</vt:i4>
      </vt:variant>
      <vt:variant>
        <vt:i4>0</vt:i4>
      </vt:variant>
      <vt:variant>
        <vt:i4>5</vt:i4>
      </vt:variant>
      <vt:variant>
        <vt:lpwstr>https://ai4eu-support-program.fundingbox.com/</vt:lpwstr>
      </vt:variant>
      <vt:variant>
        <vt:lpwstr/>
      </vt:variant>
      <vt:variant>
        <vt:i4>7929974</vt:i4>
      </vt:variant>
      <vt:variant>
        <vt:i4>297</vt:i4>
      </vt:variant>
      <vt:variant>
        <vt:i4>0</vt:i4>
      </vt:variant>
      <vt:variant>
        <vt:i4>5</vt:i4>
      </vt:variant>
      <vt:variant>
        <vt:lpwstr>https://www.youtube.com/watch?v=u1CI-mxjZYM</vt:lpwstr>
      </vt:variant>
      <vt:variant>
        <vt:lpwstr/>
      </vt:variant>
      <vt:variant>
        <vt:i4>7929918</vt:i4>
      </vt:variant>
      <vt:variant>
        <vt:i4>294</vt:i4>
      </vt:variant>
      <vt:variant>
        <vt:i4>0</vt:i4>
      </vt:variant>
      <vt:variant>
        <vt:i4>5</vt:i4>
      </vt:variant>
      <vt:variant>
        <vt:lpwstr>https://www.ftalliance.com.au/safe-container-loading-practices-heavy-vehicle-safety</vt:lpwstr>
      </vt:variant>
      <vt:variant>
        <vt:lpwstr/>
      </vt:variant>
      <vt:variant>
        <vt:i4>1900565</vt:i4>
      </vt:variant>
      <vt:variant>
        <vt:i4>291</vt:i4>
      </vt:variant>
      <vt:variant>
        <vt:i4>0</vt:i4>
      </vt:variant>
      <vt:variant>
        <vt:i4>5</vt:i4>
      </vt:variant>
      <vt:variant>
        <vt:lpwstr>https://wisetechacademy.com/course.asp?id=74</vt:lpwstr>
      </vt:variant>
      <vt:variant>
        <vt:lpwstr/>
      </vt:variant>
      <vt:variant>
        <vt:i4>4325440</vt:i4>
      </vt:variant>
      <vt:variant>
        <vt:i4>288</vt:i4>
      </vt:variant>
      <vt:variant>
        <vt:i4>0</vt:i4>
      </vt:variant>
      <vt:variant>
        <vt:i4>5</vt:i4>
      </vt:variant>
      <vt:variant>
        <vt:lpwstr>http://ctaction.com.au/wp-content/uploads/2020/10/0918-NHVR-Media-Release-Safe-Container-Loading-Practices-and-HV-Safety-Campaign-Launch.pdf</vt:lpwstr>
      </vt:variant>
      <vt:variant>
        <vt:lpwstr/>
      </vt:variant>
      <vt:variant>
        <vt:i4>5898353</vt:i4>
      </vt:variant>
      <vt:variant>
        <vt:i4>285</vt:i4>
      </vt:variant>
      <vt:variant>
        <vt:i4>0</vt:i4>
      </vt:variant>
      <vt:variant>
        <vt:i4>5</vt:i4>
      </vt:variant>
      <vt:variant>
        <vt:lpwstr>https://www.ftalliance.com.au/data/news_attachments/container packing checklist.pdf</vt:lpwstr>
      </vt:variant>
      <vt:variant>
        <vt:lpwstr/>
      </vt:variant>
      <vt:variant>
        <vt:i4>7929918</vt:i4>
      </vt:variant>
      <vt:variant>
        <vt:i4>282</vt:i4>
      </vt:variant>
      <vt:variant>
        <vt:i4>0</vt:i4>
      </vt:variant>
      <vt:variant>
        <vt:i4>5</vt:i4>
      </vt:variant>
      <vt:variant>
        <vt:lpwstr>https://www.ftalliance.com.au/safe-container-loading-practices-heavy-vehicle-safety</vt:lpwstr>
      </vt:variant>
      <vt:variant>
        <vt:lpwstr/>
      </vt:variant>
      <vt:variant>
        <vt:i4>6488137</vt:i4>
      </vt:variant>
      <vt:variant>
        <vt:i4>279</vt:i4>
      </vt:variant>
      <vt:variant>
        <vt:i4>0</vt:i4>
      </vt:variant>
      <vt:variant>
        <vt:i4>5</vt:i4>
      </vt:variant>
      <vt:variant>
        <vt:lpwstr>https://www.linkedin.com/posts/patrickterminals_pondus-at-patrick-terminals-brisbane-autostrad-activity-6790029416601919488-LtJi</vt:lpwstr>
      </vt:variant>
      <vt:variant>
        <vt:lpwstr/>
      </vt:variant>
      <vt:variant>
        <vt:i4>7602214</vt:i4>
      </vt:variant>
      <vt:variant>
        <vt:i4>276</vt:i4>
      </vt:variant>
      <vt:variant>
        <vt:i4>0</vt:i4>
      </vt:variant>
      <vt:variant>
        <vt:i4>5</vt:i4>
      </vt:variant>
      <vt:variant>
        <vt:lpwstr>https://sarawakvoice.com/2021/02/03/bintulu-port-creates-green-bubble-for-workplace-safety/</vt:lpwstr>
      </vt:variant>
      <vt:variant>
        <vt:lpwstr/>
      </vt:variant>
      <vt:variant>
        <vt:i4>3801186</vt:i4>
      </vt:variant>
      <vt:variant>
        <vt:i4>273</vt:i4>
      </vt:variant>
      <vt:variant>
        <vt:i4>0</vt:i4>
      </vt:variant>
      <vt:variant>
        <vt:i4>5</vt:i4>
      </vt:variant>
      <vt:variant>
        <vt:lpwstr>http://www.youtube.com/channel/UCUXGBw9B48fCt3PgS9RCtTw/videos</vt:lpwstr>
      </vt:variant>
      <vt:variant>
        <vt:lpwstr/>
      </vt:variant>
      <vt:variant>
        <vt:i4>4522001</vt:i4>
      </vt:variant>
      <vt:variant>
        <vt:i4>270</vt:i4>
      </vt:variant>
      <vt:variant>
        <vt:i4>0</vt:i4>
      </vt:variant>
      <vt:variant>
        <vt:i4>5</vt:i4>
      </vt:variant>
      <vt:variant>
        <vt:lpwstr>http://www.ichca.com/</vt:lpwstr>
      </vt:variant>
      <vt:variant>
        <vt:lpwstr/>
      </vt:variant>
      <vt:variant>
        <vt:i4>327739</vt:i4>
      </vt:variant>
      <vt:variant>
        <vt:i4>267</vt:i4>
      </vt:variant>
      <vt:variant>
        <vt:i4>0</vt:i4>
      </vt:variant>
      <vt:variant>
        <vt:i4>5</vt:i4>
      </vt:variant>
      <vt:variant>
        <vt:lpwstr>mailto:secretariat@ichca.com</vt:lpwstr>
      </vt:variant>
      <vt:variant>
        <vt:lpwstr/>
      </vt:variant>
      <vt:variant>
        <vt:i4>1835065</vt:i4>
      </vt:variant>
      <vt:variant>
        <vt:i4>260</vt:i4>
      </vt:variant>
      <vt:variant>
        <vt:i4>0</vt:i4>
      </vt:variant>
      <vt:variant>
        <vt:i4>5</vt:i4>
      </vt:variant>
      <vt:variant>
        <vt:lpwstr/>
      </vt:variant>
      <vt:variant>
        <vt:lpwstr>_Toc99381329</vt:lpwstr>
      </vt:variant>
      <vt:variant>
        <vt:i4>1900601</vt:i4>
      </vt:variant>
      <vt:variant>
        <vt:i4>254</vt:i4>
      </vt:variant>
      <vt:variant>
        <vt:i4>0</vt:i4>
      </vt:variant>
      <vt:variant>
        <vt:i4>5</vt:i4>
      </vt:variant>
      <vt:variant>
        <vt:lpwstr/>
      </vt:variant>
      <vt:variant>
        <vt:lpwstr>_Toc99381328</vt:lpwstr>
      </vt:variant>
      <vt:variant>
        <vt:i4>1179705</vt:i4>
      </vt:variant>
      <vt:variant>
        <vt:i4>248</vt:i4>
      </vt:variant>
      <vt:variant>
        <vt:i4>0</vt:i4>
      </vt:variant>
      <vt:variant>
        <vt:i4>5</vt:i4>
      </vt:variant>
      <vt:variant>
        <vt:lpwstr/>
      </vt:variant>
      <vt:variant>
        <vt:lpwstr>_Toc99381327</vt:lpwstr>
      </vt:variant>
      <vt:variant>
        <vt:i4>1245241</vt:i4>
      </vt:variant>
      <vt:variant>
        <vt:i4>242</vt:i4>
      </vt:variant>
      <vt:variant>
        <vt:i4>0</vt:i4>
      </vt:variant>
      <vt:variant>
        <vt:i4>5</vt:i4>
      </vt:variant>
      <vt:variant>
        <vt:lpwstr/>
      </vt:variant>
      <vt:variant>
        <vt:lpwstr>_Toc99381326</vt:lpwstr>
      </vt:variant>
      <vt:variant>
        <vt:i4>1048633</vt:i4>
      </vt:variant>
      <vt:variant>
        <vt:i4>236</vt:i4>
      </vt:variant>
      <vt:variant>
        <vt:i4>0</vt:i4>
      </vt:variant>
      <vt:variant>
        <vt:i4>5</vt:i4>
      </vt:variant>
      <vt:variant>
        <vt:lpwstr/>
      </vt:variant>
      <vt:variant>
        <vt:lpwstr>_Toc99381325</vt:lpwstr>
      </vt:variant>
      <vt:variant>
        <vt:i4>1114169</vt:i4>
      </vt:variant>
      <vt:variant>
        <vt:i4>230</vt:i4>
      </vt:variant>
      <vt:variant>
        <vt:i4>0</vt:i4>
      </vt:variant>
      <vt:variant>
        <vt:i4>5</vt:i4>
      </vt:variant>
      <vt:variant>
        <vt:lpwstr/>
      </vt:variant>
      <vt:variant>
        <vt:lpwstr>_Toc99381324</vt:lpwstr>
      </vt:variant>
      <vt:variant>
        <vt:i4>1441849</vt:i4>
      </vt:variant>
      <vt:variant>
        <vt:i4>224</vt:i4>
      </vt:variant>
      <vt:variant>
        <vt:i4>0</vt:i4>
      </vt:variant>
      <vt:variant>
        <vt:i4>5</vt:i4>
      </vt:variant>
      <vt:variant>
        <vt:lpwstr/>
      </vt:variant>
      <vt:variant>
        <vt:lpwstr>_Toc99381323</vt:lpwstr>
      </vt:variant>
      <vt:variant>
        <vt:i4>1507385</vt:i4>
      </vt:variant>
      <vt:variant>
        <vt:i4>218</vt:i4>
      </vt:variant>
      <vt:variant>
        <vt:i4>0</vt:i4>
      </vt:variant>
      <vt:variant>
        <vt:i4>5</vt:i4>
      </vt:variant>
      <vt:variant>
        <vt:lpwstr/>
      </vt:variant>
      <vt:variant>
        <vt:lpwstr>_Toc99381322</vt:lpwstr>
      </vt:variant>
      <vt:variant>
        <vt:i4>1310777</vt:i4>
      </vt:variant>
      <vt:variant>
        <vt:i4>212</vt:i4>
      </vt:variant>
      <vt:variant>
        <vt:i4>0</vt:i4>
      </vt:variant>
      <vt:variant>
        <vt:i4>5</vt:i4>
      </vt:variant>
      <vt:variant>
        <vt:lpwstr/>
      </vt:variant>
      <vt:variant>
        <vt:lpwstr>_Toc99381321</vt:lpwstr>
      </vt:variant>
      <vt:variant>
        <vt:i4>1376313</vt:i4>
      </vt:variant>
      <vt:variant>
        <vt:i4>206</vt:i4>
      </vt:variant>
      <vt:variant>
        <vt:i4>0</vt:i4>
      </vt:variant>
      <vt:variant>
        <vt:i4>5</vt:i4>
      </vt:variant>
      <vt:variant>
        <vt:lpwstr/>
      </vt:variant>
      <vt:variant>
        <vt:lpwstr>_Toc99381320</vt:lpwstr>
      </vt:variant>
      <vt:variant>
        <vt:i4>1835066</vt:i4>
      </vt:variant>
      <vt:variant>
        <vt:i4>200</vt:i4>
      </vt:variant>
      <vt:variant>
        <vt:i4>0</vt:i4>
      </vt:variant>
      <vt:variant>
        <vt:i4>5</vt:i4>
      </vt:variant>
      <vt:variant>
        <vt:lpwstr/>
      </vt:variant>
      <vt:variant>
        <vt:lpwstr>_Toc99381319</vt:lpwstr>
      </vt:variant>
      <vt:variant>
        <vt:i4>1900602</vt:i4>
      </vt:variant>
      <vt:variant>
        <vt:i4>194</vt:i4>
      </vt:variant>
      <vt:variant>
        <vt:i4>0</vt:i4>
      </vt:variant>
      <vt:variant>
        <vt:i4>5</vt:i4>
      </vt:variant>
      <vt:variant>
        <vt:lpwstr/>
      </vt:variant>
      <vt:variant>
        <vt:lpwstr>_Toc99381318</vt:lpwstr>
      </vt:variant>
      <vt:variant>
        <vt:i4>1179706</vt:i4>
      </vt:variant>
      <vt:variant>
        <vt:i4>188</vt:i4>
      </vt:variant>
      <vt:variant>
        <vt:i4>0</vt:i4>
      </vt:variant>
      <vt:variant>
        <vt:i4>5</vt:i4>
      </vt:variant>
      <vt:variant>
        <vt:lpwstr/>
      </vt:variant>
      <vt:variant>
        <vt:lpwstr>_Toc99381317</vt:lpwstr>
      </vt:variant>
      <vt:variant>
        <vt:i4>1245242</vt:i4>
      </vt:variant>
      <vt:variant>
        <vt:i4>182</vt:i4>
      </vt:variant>
      <vt:variant>
        <vt:i4>0</vt:i4>
      </vt:variant>
      <vt:variant>
        <vt:i4>5</vt:i4>
      </vt:variant>
      <vt:variant>
        <vt:lpwstr/>
      </vt:variant>
      <vt:variant>
        <vt:lpwstr>_Toc99381316</vt:lpwstr>
      </vt:variant>
      <vt:variant>
        <vt:i4>1048634</vt:i4>
      </vt:variant>
      <vt:variant>
        <vt:i4>176</vt:i4>
      </vt:variant>
      <vt:variant>
        <vt:i4>0</vt:i4>
      </vt:variant>
      <vt:variant>
        <vt:i4>5</vt:i4>
      </vt:variant>
      <vt:variant>
        <vt:lpwstr/>
      </vt:variant>
      <vt:variant>
        <vt:lpwstr>_Toc99381315</vt:lpwstr>
      </vt:variant>
      <vt:variant>
        <vt:i4>1114170</vt:i4>
      </vt:variant>
      <vt:variant>
        <vt:i4>170</vt:i4>
      </vt:variant>
      <vt:variant>
        <vt:i4>0</vt:i4>
      </vt:variant>
      <vt:variant>
        <vt:i4>5</vt:i4>
      </vt:variant>
      <vt:variant>
        <vt:lpwstr/>
      </vt:variant>
      <vt:variant>
        <vt:lpwstr>_Toc99381314</vt:lpwstr>
      </vt:variant>
      <vt:variant>
        <vt:i4>1441850</vt:i4>
      </vt:variant>
      <vt:variant>
        <vt:i4>164</vt:i4>
      </vt:variant>
      <vt:variant>
        <vt:i4>0</vt:i4>
      </vt:variant>
      <vt:variant>
        <vt:i4>5</vt:i4>
      </vt:variant>
      <vt:variant>
        <vt:lpwstr/>
      </vt:variant>
      <vt:variant>
        <vt:lpwstr>_Toc99381313</vt:lpwstr>
      </vt:variant>
      <vt:variant>
        <vt:i4>1507386</vt:i4>
      </vt:variant>
      <vt:variant>
        <vt:i4>158</vt:i4>
      </vt:variant>
      <vt:variant>
        <vt:i4>0</vt:i4>
      </vt:variant>
      <vt:variant>
        <vt:i4>5</vt:i4>
      </vt:variant>
      <vt:variant>
        <vt:lpwstr/>
      </vt:variant>
      <vt:variant>
        <vt:lpwstr>_Toc99381312</vt:lpwstr>
      </vt:variant>
      <vt:variant>
        <vt:i4>1310778</vt:i4>
      </vt:variant>
      <vt:variant>
        <vt:i4>152</vt:i4>
      </vt:variant>
      <vt:variant>
        <vt:i4>0</vt:i4>
      </vt:variant>
      <vt:variant>
        <vt:i4>5</vt:i4>
      </vt:variant>
      <vt:variant>
        <vt:lpwstr/>
      </vt:variant>
      <vt:variant>
        <vt:lpwstr>_Toc99381311</vt:lpwstr>
      </vt:variant>
      <vt:variant>
        <vt:i4>1376314</vt:i4>
      </vt:variant>
      <vt:variant>
        <vt:i4>146</vt:i4>
      </vt:variant>
      <vt:variant>
        <vt:i4>0</vt:i4>
      </vt:variant>
      <vt:variant>
        <vt:i4>5</vt:i4>
      </vt:variant>
      <vt:variant>
        <vt:lpwstr/>
      </vt:variant>
      <vt:variant>
        <vt:lpwstr>_Toc99381310</vt:lpwstr>
      </vt:variant>
      <vt:variant>
        <vt:i4>1835067</vt:i4>
      </vt:variant>
      <vt:variant>
        <vt:i4>140</vt:i4>
      </vt:variant>
      <vt:variant>
        <vt:i4>0</vt:i4>
      </vt:variant>
      <vt:variant>
        <vt:i4>5</vt:i4>
      </vt:variant>
      <vt:variant>
        <vt:lpwstr/>
      </vt:variant>
      <vt:variant>
        <vt:lpwstr>_Toc99381309</vt:lpwstr>
      </vt:variant>
      <vt:variant>
        <vt:i4>1900603</vt:i4>
      </vt:variant>
      <vt:variant>
        <vt:i4>134</vt:i4>
      </vt:variant>
      <vt:variant>
        <vt:i4>0</vt:i4>
      </vt:variant>
      <vt:variant>
        <vt:i4>5</vt:i4>
      </vt:variant>
      <vt:variant>
        <vt:lpwstr/>
      </vt:variant>
      <vt:variant>
        <vt:lpwstr>_Toc99381308</vt:lpwstr>
      </vt:variant>
      <vt:variant>
        <vt:i4>1179707</vt:i4>
      </vt:variant>
      <vt:variant>
        <vt:i4>128</vt:i4>
      </vt:variant>
      <vt:variant>
        <vt:i4>0</vt:i4>
      </vt:variant>
      <vt:variant>
        <vt:i4>5</vt:i4>
      </vt:variant>
      <vt:variant>
        <vt:lpwstr/>
      </vt:variant>
      <vt:variant>
        <vt:lpwstr>_Toc99381307</vt:lpwstr>
      </vt:variant>
      <vt:variant>
        <vt:i4>1245243</vt:i4>
      </vt:variant>
      <vt:variant>
        <vt:i4>122</vt:i4>
      </vt:variant>
      <vt:variant>
        <vt:i4>0</vt:i4>
      </vt:variant>
      <vt:variant>
        <vt:i4>5</vt:i4>
      </vt:variant>
      <vt:variant>
        <vt:lpwstr/>
      </vt:variant>
      <vt:variant>
        <vt:lpwstr>_Toc99381306</vt:lpwstr>
      </vt:variant>
      <vt:variant>
        <vt:i4>1048635</vt:i4>
      </vt:variant>
      <vt:variant>
        <vt:i4>116</vt:i4>
      </vt:variant>
      <vt:variant>
        <vt:i4>0</vt:i4>
      </vt:variant>
      <vt:variant>
        <vt:i4>5</vt:i4>
      </vt:variant>
      <vt:variant>
        <vt:lpwstr/>
      </vt:variant>
      <vt:variant>
        <vt:lpwstr>_Toc99381305</vt:lpwstr>
      </vt:variant>
      <vt:variant>
        <vt:i4>1114171</vt:i4>
      </vt:variant>
      <vt:variant>
        <vt:i4>110</vt:i4>
      </vt:variant>
      <vt:variant>
        <vt:i4>0</vt:i4>
      </vt:variant>
      <vt:variant>
        <vt:i4>5</vt:i4>
      </vt:variant>
      <vt:variant>
        <vt:lpwstr/>
      </vt:variant>
      <vt:variant>
        <vt:lpwstr>_Toc99381304</vt:lpwstr>
      </vt:variant>
      <vt:variant>
        <vt:i4>1441851</vt:i4>
      </vt:variant>
      <vt:variant>
        <vt:i4>104</vt:i4>
      </vt:variant>
      <vt:variant>
        <vt:i4>0</vt:i4>
      </vt:variant>
      <vt:variant>
        <vt:i4>5</vt:i4>
      </vt:variant>
      <vt:variant>
        <vt:lpwstr/>
      </vt:variant>
      <vt:variant>
        <vt:lpwstr>_Toc99381303</vt:lpwstr>
      </vt:variant>
      <vt:variant>
        <vt:i4>1507387</vt:i4>
      </vt:variant>
      <vt:variant>
        <vt:i4>98</vt:i4>
      </vt:variant>
      <vt:variant>
        <vt:i4>0</vt:i4>
      </vt:variant>
      <vt:variant>
        <vt:i4>5</vt:i4>
      </vt:variant>
      <vt:variant>
        <vt:lpwstr/>
      </vt:variant>
      <vt:variant>
        <vt:lpwstr>_Toc99381302</vt:lpwstr>
      </vt:variant>
      <vt:variant>
        <vt:i4>1310779</vt:i4>
      </vt:variant>
      <vt:variant>
        <vt:i4>92</vt:i4>
      </vt:variant>
      <vt:variant>
        <vt:i4>0</vt:i4>
      </vt:variant>
      <vt:variant>
        <vt:i4>5</vt:i4>
      </vt:variant>
      <vt:variant>
        <vt:lpwstr/>
      </vt:variant>
      <vt:variant>
        <vt:lpwstr>_Toc99381301</vt:lpwstr>
      </vt:variant>
      <vt:variant>
        <vt:i4>1376315</vt:i4>
      </vt:variant>
      <vt:variant>
        <vt:i4>86</vt:i4>
      </vt:variant>
      <vt:variant>
        <vt:i4>0</vt:i4>
      </vt:variant>
      <vt:variant>
        <vt:i4>5</vt:i4>
      </vt:variant>
      <vt:variant>
        <vt:lpwstr/>
      </vt:variant>
      <vt:variant>
        <vt:lpwstr>_Toc99381300</vt:lpwstr>
      </vt:variant>
      <vt:variant>
        <vt:i4>1900594</vt:i4>
      </vt:variant>
      <vt:variant>
        <vt:i4>80</vt:i4>
      </vt:variant>
      <vt:variant>
        <vt:i4>0</vt:i4>
      </vt:variant>
      <vt:variant>
        <vt:i4>5</vt:i4>
      </vt:variant>
      <vt:variant>
        <vt:lpwstr/>
      </vt:variant>
      <vt:variant>
        <vt:lpwstr>_Toc99381299</vt:lpwstr>
      </vt:variant>
      <vt:variant>
        <vt:i4>1835058</vt:i4>
      </vt:variant>
      <vt:variant>
        <vt:i4>74</vt:i4>
      </vt:variant>
      <vt:variant>
        <vt:i4>0</vt:i4>
      </vt:variant>
      <vt:variant>
        <vt:i4>5</vt:i4>
      </vt:variant>
      <vt:variant>
        <vt:lpwstr/>
      </vt:variant>
      <vt:variant>
        <vt:lpwstr>_Toc99381298</vt:lpwstr>
      </vt:variant>
      <vt:variant>
        <vt:i4>1245234</vt:i4>
      </vt:variant>
      <vt:variant>
        <vt:i4>68</vt:i4>
      </vt:variant>
      <vt:variant>
        <vt:i4>0</vt:i4>
      </vt:variant>
      <vt:variant>
        <vt:i4>5</vt:i4>
      </vt:variant>
      <vt:variant>
        <vt:lpwstr/>
      </vt:variant>
      <vt:variant>
        <vt:lpwstr>_Toc99381297</vt:lpwstr>
      </vt:variant>
      <vt:variant>
        <vt:i4>1179698</vt:i4>
      </vt:variant>
      <vt:variant>
        <vt:i4>62</vt:i4>
      </vt:variant>
      <vt:variant>
        <vt:i4>0</vt:i4>
      </vt:variant>
      <vt:variant>
        <vt:i4>5</vt:i4>
      </vt:variant>
      <vt:variant>
        <vt:lpwstr/>
      </vt:variant>
      <vt:variant>
        <vt:lpwstr>_Toc99381296</vt:lpwstr>
      </vt:variant>
      <vt:variant>
        <vt:i4>1114162</vt:i4>
      </vt:variant>
      <vt:variant>
        <vt:i4>56</vt:i4>
      </vt:variant>
      <vt:variant>
        <vt:i4>0</vt:i4>
      </vt:variant>
      <vt:variant>
        <vt:i4>5</vt:i4>
      </vt:variant>
      <vt:variant>
        <vt:lpwstr/>
      </vt:variant>
      <vt:variant>
        <vt:lpwstr>_Toc99381295</vt:lpwstr>
      </vt:variant>
      <vt:variant>
        <vt:i4>1048626</vt:i4>
      </vt:variant>
      <vt:variant>
        <vt:i4>50</vt:i4>
      </vt:variant>
      <vt:variant>
        <vt:i4>0</vt:i4>
      </vt:variant>
      <vt:variant>
        <vt:i4>5</vt:i4>
      </vt:variant>
      <vt:variant>
        <vt:lpwstr/>
      </vt:variant>
      <vt:variant>
        <vt:lpwstr>_Toc99381294</vt:lpwstr>
      </vt:variant>
      <vt:variant>
        <vt:i4>1507378</vt:i4>
      </vt:variant>
      <vt:variant>
        <vt:i4>44</vt:i4>
      </vt:variant>
      <vt:variant>
        <vt:i4>0</vt:i4>
      </vt:variant>
      <vt:variant>
        <vt:i4>5</vt:i4>
      </vt:variant>
      <vt:variant>
        <vt:lpwstr/>
      </vt:variant>
      <vt:variant>
        <vt:lpwstr>_Toc99381293</vt:lpwstr>
      </vt:variant>
      <vt:variant>
        <vt:i4>1441842</vt:i4>
      </vt:variant>
      <vt:variant>
        <vt:i4>38</vt:i4>
      </vt:variant>
      <vt:variant>
        <vt:i4>0</vt:i4>
      </vt:variant>
      <vt:variant>
        <vt:i4>5</vt:i4>
      </vt:variant>
      <vt:variant>
        <vt:lpwstr/>
      </vt:variant>
      <vt:variant>
        <vt:lpwstr>_Toc99381292</vt:lpwstr>
      </vt:variant>
      <vt:variant>
        <vt:i4>1376306</vt:i4>
      </vt:variant>
      <vt:variant>
        <vt:i4>32</vt:i4>
      </vt:variant>
      <vt:variant>
        <vt:i4>0</vt:i4>
      </vt:variant>
      <vt:variant>
        <vt:i4>5</vt:i4>
      </vt:variant>
      <vt:variant>
        <vt:lpwstr/>
      </vt:variant>
      <vt:variant>
        <vt:lpwstr>_Toc99381291</vt:lpwstr>
      </vt:variant>
      <vt:variant>
        <vt:i4>1310770</vt:i4>
      </vt:variant>
      <vt:variant>
        <vt:i4>26</vt:i4>
      </vt:variant>
      <vt:variant>
        <vt:i4>0</vt:i4>
      </vt:variant>
      <vt:variant>
        <vt:i4>5</vt:i4>
      </vt:variant>
      <vt:variant>
        <vt:lpwstr/>
      </vt:variant>
      <vt:variant>
        <vt:lpwstr>_Toc99381290</vt:lpwstr>
      </vt:variant>
      <vt:variant>
        <vt:i4>1900595</vt:i4>
      </vt:variant>
      <vt:variant>
        <vt:i4>20</vt:i4>
      </vt:variant>
      <vt:variant>
        <vt:i4>0</vt:i4>
      </vt:variant>
      <vt:variant>
        <vt:i4>5</vt:i4>
      </vt:variant>
      <vt:variant>
        <vt:lpwstr/>
      </vt:variant>
      <vt:variant>
        <vt:lpwstr>_Toc99381289</vt:lpwstr>
      </vt:variant>
      <vt:variant>
        <vt:i4>1835059</vt:i4>
      </vt:variant>
      <vt:variant>
        <vt:i4>14</vt:i4>
      </vt:variant>
      <vt:variant>
        <vt:i4>0</vt:i4>
      </vt:variant>
      <vt:variant>
        <vt:i4>5</vt:i4>
      </vt:variant>
      <vt:variant>
        <vt:lpwstr/>
      </vt:variant>
      <vt:variant>
        <vt:lpwstr>_Toc99381288</vt:lpwstr>
      </vt:variant>
      <vt:variant>
        <vt:i4>1245235</vt:i4>
      </vt:variant>
      <vt:variant>
        <vt:i4>8</vt:i4>
      </vt:variant>
      <vt:variant>
        <vt:i4>0</vt:i4>
      </vt:variant>
      <vt:variant>
        <vt:i4>5</vt:i4>
      </vt:variant>
      <vt:variant>
        <vt:lpwstr/>
      </vt:variant>
      <vt:variant>
        <vt:lpwstr>_Toc99381287</vt:lpwstr>
      </vt:variant>
      <vt:variant>
        <vt:i4>1179699</vt:i4>
      </vt:variant>
      <vt:variant>
        <vt:i4>2</vt:i4>
      </vt:variant>
      <vt:variant>
        <vt:i4>0</vt:i4>
      </vt:variant>
      <vt:variant>
        <vt:i4>5</vt:i4>
      </vt:variant>
      <vt:variant>
        <vt:lpwstr/>
      </vt:variant>
      <vt:variant>
        <vt:lpwstr>_Toc99381286</vt:lpwstr>
      </vt:variant>
      <vt:variant>
        <vt:i4>4522001</vt:i4>
      </vt:variant>
      <vt:variant>
        <vt:i4>24</vt:i4>
      </vt:variant>
      <vt:variant>
        <vt:i4>0</vt:i4>
      </vt:variant>
      <vt:variant>
        <vt:i4>5</vt:i4>
      </vt:variant>
      <vt:variant>
        <vt:lpwstr>http://www.ichca.com/</vt:lpwstr>
      </vt:variant>
      <vt:variant>
        <vt:lpwstr/>
      </vt:variant>
      <vt:variant>
        <vt:i4>4522001</vt:i4>
      </vt:variant>
      <vt:variant>
        <vt:i4>21</vt:i4>
      </vt:variant>
      <vt:variant>
        <vt:i4>0</vt:i4>
      </vt:variant>
      <vt:variant>
        <vt:i4>5</vt:i4>
      </vt:variant>
      <vt:variant>
        <vt:lpwstr>http://www.ichca.com/</vt:lpwstr>
      </vt:variant>
      <vt:variant>
        <vt:lpwstr/>
      </vt:variant>
      <vt:variant>
        <vt:i4>2949155</vt:i4>
      </vt:variant>
      <vt:variant>
        <vt:i4>18</vt:i4>
      </vt:variant>
      <vt:variant>
        <vt:i4>0</vt:i4>
      </vt:variant>
      <vt:variant>
        <vt:i4>5</vt:i4>
      </vt:variant>
      <vt:variant>
        <vt:lpwstr>www.ttclub.com</vt:lpwstr>
      </vt:variant>
      <vt:variant>
        <vt:lpwstr/>
      </vt:variant>
      <vt:variant>
        <vt:i4>4522001</vt:i4>
      </vt:variant>
      <vt:variant>
        <vt:i4>15</vt:i4>
      </vt:variant>
      <vt:variant>
        <vt:i4>0</vt:i4>
      </vt:variant>
      <vt:variant>
        <vt:i4>5</vt:i4>
      </vt:variant>
      <vt:variant>
        <vt:lpwstr>http://www.ichca.com/</vt:lpwstr>
      </vt:variant>
      <vt:variant>
        <vt:lpwstr/>
      </vt:variant>
      <vt:variant>
        <vt:i4>4522001</vt:i4>
      </vt:variant>
      <vt:variant>
        <vt:i4>12</vt:i4>
      </vt:variant>
      <vt:variant>
        <vt:i4>0</vt:i4>
      </vt:variant>
      <vt:variant>
        <vt:i4>5</vt:i4>
      </vt:variant>
      <vt:variant>
        <vt:lpwstr>http://www.ichca.com/</vt:lpwstr>
      </vt:variant>
      <vt:variant>
        <vt:lpwstr/>
      </vt:variant>
      <vt:variant>
        <vt:i4>4522001</vt:i4>
      </vt:variant>
      <vt:variant>
        <vt:i4>3</vt:i4>
      </vt:variant>
      <vt:variant>
        <vt:i4>0</vt:i4>
      </vt:variant>
      <vt:variant>
        <vt:i4>5</vt:i4>
      </vt:variant>
      <vt:variant>
        <vt:lpwstr>http://www.ichca.com/</vt:lpwstr>
      </vt:variant>
      <vt:variant>
        <vt:lpwstr/>
      </vt:variant>
      <vt:variant>
        <vt:i4>4522001</vt:i4>
      </vt:variant>
      <vt:variant>
        <vt:i4>0</vt:i4>
      </vt:variant>
      <vt:variant>
        <vt:i4>0</vt:i4>
      </vt:variant>
      <vt:variant>
        <vt:i4>5</vt:i4>
      </vt:variant>
      <vt:variant>
        <vt:lpwstr>http://www.ichca.com/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Steele</dc:creator>
  <cp:keywords/>
  <dc:description/>
  <cp:lastModifiedBy>Richard Steele</cp:lastModifiedBy>
  <cp:revision>3</cp:revision>
  <cp:lastPrinted>2022-12-23T12:32:00Z</cp:lastPrinted>
  <dcterms:created xsi:type="dcterms:W3CDTF">2026-08-28T13:40:00Z</dcterms:created>
  <dcterms:modified xsi:type="dcterms:W3CDTF">2026-09-07T09:35:00Z</dcterms:modified>
</cp:coreProperties>
</file>